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2A2E53" w:rsidRDefault="002A2E53" w:rsidP="002A2E53">
      <w:pPr>
        <w:pStyle w:val="mtitleMainstyles"/>
      </w:pPr>
      <w:r>
        <w:rPr>
          <w:noProof/>
          <w:lang w:val="en-US"/>
        </w:rPr>
        <mc:AlternateContent>
          <mc:Choice Requires="wps">
            <w:drawing>
              <wp:anchor distT="144145" distB="144145" distL="114300" distR="114300" simplePos="0" relativeHeight="251666432" behindDoc="0" locked="0" layoutInCell="1" allowOverlap="0" wp14:anchorId="3C9371A6" wp14:editId="7F7BC7BD">
                <wp:simplePos x="0" y="0"/>
                <wp:positionH relativeFrom="column">
                  <wp:posOffset>5766</wp:posOffset>
                </wp:positionH>
                <wp:positionV relativeFrom="page">
                  <wp:posOffset>762935</wp:posOffset>
                </wp:positionV>
                <wp:extent cx="6694170" cy="715010"/>
                <wp:effectExtent l="0" t="0" r="0" b="3810"/>
                <wp:wrapTopAndBottom/>
                <wp:docPr id="7" name="Text Box 7"/>
                <wp:cNvGraphicFramePr/>
                <a:graphic xmlns:a="http://schemas.openxmlformats.org/drawingml/2006/main">
                  <a:graphicData uri="http://schemas.microsoft.com/office/word/2010/wordprocessingShape">
                    <wps:wsp>
                      <wps:cNvSpPr txBox="1"/>
                      <wps:spPr>
                        <a:xfrm>
                          <a:off x="0" y="0"/>
                          <a:ext cx="6694170" cy="7150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D90" w:rsidRPr="00490A77" w:rsidRDefault="005A4001" w:rsidP="00FF2CAB">
                            <w:pPr>
                              <w:pStyle w:val="ccovertitle"/>
                            </w:pPr>
                            <w:r>
                              <w:fldChar w:fldCharType="begin"/>
                            </w:r>
                            <w:r>
                              <w:instrText xml:space="preserve"> DOCPROPERTY  Report  \* MERGEFORMAT </w:instrText>
                            </w:r>
                            <w:r>
                              <w:fldChar w:fldCharType="separate"/>
                            </w:r>
                            <w:r w:rsidR="008A06C3">
                              <w:t>Title of Report</w:t>
                            </w:r>
                            <w:r>
                              <w:fldChar w:fldCharType="end"/>
                            </w:r>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45pt;margin-top:60.05pt;width:527.1pt;height:56.3pt;z-index:251666432;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" o:allowoverlap="f" filled="f" stroked="f" strokeweight=".5pt">
                <v:textbox style="mso-fit-shape-to-text:t" inset="0">
                  <w:txbxContent>
                    <w:p w:rsidR="002A5D90" w:rsidRPr="00490A77" w:rsidRDefault="004723F6" w:rsidP="00FF2CAB">
                      <w:pPr>
                        <w:pStyle w:val="ccovertitle"/>
                      </w:pPr>
                      <w:fldSimple w:instr=" DOCPROPERTY  Report  \* MERGEFORMAT ">
                        <w:r w:rsidR="008A06C3">
                          <w:t>Title of Report</w:t>
                        </w:r>
                      </w:fldSimple>
                    </w:p>
                  </w:txbxContent>
                </v:textbox>
                <w10:wrap type="topAndBottom" anchory="page"/>
              </v:shape>
            </w:pict>
          </mc:Fallback>
        </mc:AlternateContent>
      </w:r>
      <w:r>
        <w:rPr>
          <w:noProof/>
          <w:lang w:val="en-US"/>
        </w:rPr>
        <mc:AlternateContent>
          <mc:Choice Requires="wps">
            <w:drawing>
              <wp:anchor distT="144145" distB="144145" distL="114300" distR="114300" simplePos="0" relativeHeight="251668480" behindDoc="0" locked="0" layoutInCell="1" allowOverlap="0" wp14:anchorId="0B9E85D8" wp14:editId="5B81633E">
                <wp:simplePos x="0" y="0"/>
                <wp:positionH relativeFrom="column">
                  <wp:posOffset>5715</wp:posOffset>
                </wp:positionH>
                <wp:positionV relativeFrom="page">
                  <wp:posOffset>1486535</wp:posOffset>
                </wp:positionV>
                <wp:extent cx="6729730" cy="269875"/>
                <wp:effectExtent l="0" t="0" r="0" b="2540"/>
                <wp:wrapTopAndBottom/>
                <wp:docPr id="8" name="Text Box 8"/>
                <wp:cNvGraphicFramePr/>
                <a:graphic xmlns:a="http://schemas.openxmlformats.org/drawingml/2006/main">
                  <a:graphicData uri="http://schemas.microsoft.com/office/word/2010/wordprocessingShape">
                    <wps:wsp>
                      <wps:cNvSpPr txBox="1"/>
                      <wps:spPr>
                        <a:xfrm>
                          <a:off x="0" y="0"/>
                          <a:ext cx="6729730" cy="269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0A77" w:rsidRDefault="00AE14F5" w:rsidP="00490A77">
                            <w:pPr>
                              <w:pStyle w:val="ccoversubtitle"/>
                            </w:pPr>
                            <w:fldSimple w:instr=" DOCPROPERTY  Subtitle  \* MERGEFORMAT ">
                              <w:r w:rsidR="008A06C3">
                                <w:t>Subtitle</w:t>
                              </w:r>
                            </w:fldSimple>
                          </w:p>
                        </w:txbxContent>
                      </wps:txbx>
                      <wps:bodyPr rot="0" spcFirstLastPara="0" vertOverflow="overflow" horzOverflow="overflow" vert="horz" wrap="square" lIns="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45pt;margin-top:117.05pt;width:529.9pt;height:21.25pt;z-index:251668480;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" o:allowoverlap="f" filled="f" stroked="f" strokeweight=".5pt">
                <v:textbox style="mso-fit-shape-to-text:t" inset="0">
                  <w:txbxContent>
                    <w:p w:rsidR="00490A77" w:rsidRDefault="00AE14F5" w:rsidP="00490A77">
                      <w:pPr>
                        <w:pStyle w:val="ccoversubtitle"/>
                      </w:pPr>
                      <w:r>
                        <w:fldChar w:fldCharType="begin"/>
                      </w:r>
                      <w:r>
                        <w:instrText xml:space="preserve"> DOCPROPERTY  Subtitle  \* MERGEFORMAT </w:instrText>
                      </w:r>
                      <w:r>
                        <w:fldChar w:fldCharType="separate"/>
                      </w:r>
                      <w:r w:rsidR="008A06C3">
                        <w:t>Subtitle</w:t>
                      </w:r>
                      <w:r>
                        <w:fldChar w:fldCharType="end"/>
                      </w:r>
                    </w:p>
                  </w:txbxContent>
                </v:textbox>
                <w10:wrap type="topAndBottom" anchory="page"/>
              </v:shape>
            </w:pict>
          </mc:Fallback>
        </mc:AlternateContent>
      </w:r>
      <w:r w:rsidR="002A5D90">
        <w:rPr>
          <w:noProof/>
          <w:lang w:val="en-US"/>
        </w:rPr>
        <mc:AlternateContent>
          <mc:Choice Requires="wps">
            <w:drawing>
              <wp:anchor distT="0" distB="0" distL="114300" distR="114300" simplePos="0" relativeHeight="251664384" behindDoc="0" locked="1" layoutInCell="1" allowOverlap="1">
                <wp:simplePos x="0" y="0"/>
                <wp:positionH relativeFrom="column">
                  <wp:posOffset>3289300</wp:posOffset>
                </wp:positionH>
                <wp:positionV relativeFrom="page">
                  <wp:posOffset>305435</wp:posOffset>
                </wp:positionV>
                <wp:extent cx="3410585" cy="274320"/>
                <wp:effectExtent l="0" t="0" r="0" b="0"/>
                <wp:wrapNone/>
                <wp:docPr id="5" name="Text Box 5"/>
                <wp:cNvGraphicFramePr/>
                <a:graphic xmlns:a="http://schemas.openxmlformats.org/drawingml/2006/main">
                  <a:graphicData uri="http://schemas.microsoft.com/office/word/2010/wordprocessingShape">
                    <wps:wsp>
                      <wps:cNvSpPr txBox="1"/>
                      <wps:spPr>
                        <a:xfrm>
                          <a:off x="0" y="0"/>
                          <a:ext cx="3410585" cy="274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5D90" w:rsidRDefault="00AE14F5" w:rsidP="002A5D90">
                            <w:pPr>
                              <w:pStyle w:val="ccoverRptType"/>
                            </w:pPr>
                            <w:fldSimple w:instr=" DOCPROPERTY  UpperRight  \* MERGEFORMAT ">
                              <w:r w:rsidR="008A06C3">
                                <w:t>Insight</w:t>
                              </w:r>
                            </w:fldSimple>
                          </w:p>
                        </w:txbxContent>
                      </wps:txbx>
                      <wps:bodyPr rot="0" spcFirstLastPara="0" vertOverflow="overflow" horzOverflow="overflow" vert="horz" wrap="square" lIns="9144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259pt;margin-top:24.05pt;width:268.55pt;height:2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" filled="f" stroked="f" strokeweight=".5pt">
                <v:textbox inset=",,0">
                  <w:txbxContent>
                    <w:p w:rsidR="002A5D90" w:rsidRDefault="00755958" w:rsidP="002A5D90">
                      <w:pPr>
                        <w:pStyle w:val="ccoverRptType"/>
                      </w:pPr>
                      <w:r>
                        <w:fldChar w:fldCharType="begin"/>
                      </w:r>
                      <w:r>
                        <w:instrText xml:space="preserve"> DOCPROPERTY  UpperRight  \* MERGEFORMAT </w:instrText>
                      </w:r>
                      <w:r>
                        <w:fldChar w:fldCharType="separate"/>
                      </w:r>
                      <w:r w:rsidR="008A06C3">
                        <w:t>Insight</w:t>
                      </w:r>
                      <w:r>
                        <w:fldChar w:fldCharType="end"/>
                      </w:r>
                    </w:p>
                  </w:txbxContent>
                </v:textbox>
                <w10:wrap anchory="page"/>
                <w10:anchorlock/>
              </v:shape>
            </w:pict>
          </mc:Fallback>
        </mc:AlternateContent>
      </w:r>
      <w:r w:rsidR="00D114B1">
        <w:rPr>
          <w:noProof/>
          <w:lang w:val="en-US"/>
        </w:rPr>
        <mc:AlternateContent>
          <mc:Choice Requires="wps">
            <w:drawing>
              <wp:anchor distT="144145" distB="144145" distL="114300" distR="114300" simplePos="0" relativeHeight="251663360" behindDoc="0" locked="1" layoutInCell="1" allowOverlap="1">
                <wp:simplePos x="0" y="0"/>
                <wp:positionH relativeFrom="column">
                  <wp:posOffset>-431800</wp:posOffset>
                </wp:positionH>
                <wp:positionV relativeFrom="page">
                  <wp:posOffset>1833880</wp:posOffset>
                </wp:positionV>
                <wp:extent cx="7543800" cy="274320"/>
                <wp:effectExtent l="0" t="0" r="0" b="127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0" cy="274320"/>
                        </a:xfrm>
                        <a:prstGeom prst="rect">
                          <a:avLst/>
                        </a:prstGeom>
                        <a:gradFill>
                          <a:gsLst>
                            <a:gs pos="0">
                              <a:srgbClr val="00AB4E"/>
                            </a:gs>
                            <a:gs pos="34000">
                              <a:srgbClr val="00AB4E"/>
                            </a:gs>
                            <a:gs pos="85000">
                              <a:srgbClr val="009697"/>
                            </a:gs>
                            <a:gs pos="100000">
                              <a:srgbClr val="009697"/>
                            </a:gs>
                          </a:gsLst>
                          <a:lin ang="2700000" scaled="0"/>
                        </a:gradFill>
                        <a:ln w="9525">
                          <a:noFill/>
                          <a:miter lim="800000"/>
                          <a:headEnd/>
                          <a:tailEnd/>
                        </a:ln>
                      </wps:spPr>
                      <wps:txbx>
                        <w:txbxContent>
                          <w:p w:rsidR="00D114B1" w:rsidRPr="00D114B1" w:rsidRDefault="00AE14F5" w:rsidP="005E3989">
                            <w:pPr>
                              <w:pStyle w:val="ccoverdate"/>
                              <w:ind w:left="0"/>
                            </w:pPr>
                            <w:fldSimple w:instr=" DOCPROPERTY  DateNum  \* MERGEFORMAT ">
                              <w:r w:rsidR="008A06C3">
                                <w:t>01</w:t>
                              </w:r>
                            </w:fldSimple>
                            <w:r w:rsidR="00D114B1" w:rsidRPr="00D114B1">
                              <w:t xml:space="preserve"> </w:t>
                            </w:r>
                            <w:fldSimple w:instr=" DOCPROPERTY  Month  \* MERGEFORMAT ">
                              <w:r w:rsidR="008A06C3">
                                <w:t>Month</w:t>
                              </w:r>
                            </w:fldSimple>
                            <w:r w:rsidR="00D114B1" w:rsidRPr="00D114B1">
                              <w:t xml:space="preserve"> </w:t>
                            </w:r>
                            <w:fldSimple w:instr=" DOCPROPERTY  Year  \* MERGEFORMAT ">
                              <w:r w:rsidR="008A06C3">
                                <w:t>2017</w:t>
                              </w:r>
                            </w:fldSimple>
                            <w:r w:rsidR="00D114B1" w:rsidRPr="00D114B1">
                              <w:t xml:space="preserve"> </w:t>
                            </w:r>
                            <w:fldSimple w:instr=" DOCPROPERTY  Issue  \* MERGEFORMAT ">
                              <w:r w:rsidR="008A06C3">
                                <w:t>| Issue XX</w:t>
                              </w:r>
                            </w:fldSimple>
                          </w:p>
                        </w:txbxContent>
                      </wps:txbx>
                      <wps:bodyPr rot="0" vert="horz" wrap="square" lIns="438912" tIns="45720" rIns="91440" bIns="45720" anchor="ctr" anchorCtr="0">
                        <a:sp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34pt;margin-top:144.4pt;width:594pt;height:21.6pt;z-index:251663360;visibility:visible;mso-wrap-style:square;mso-width-percent:0;mso-height-percent:0;mso-wrap-distance-left:9pt;mso-wrap-distance-top:11.35pt;mso-wrap-distance-right:9pt;mso-wrap-distance-bottom:11.3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" fillcolor="#00ab4e" stroked="f">
                <v:fill color2="#009697" angle="45" colors="0 #00ab4e;22282f #00ab4e;55706f #009697;1 #009697" focus="100%" type="gradient">
                  <o:fill v:ext="view" type="gradientUnscaled"/>
                </v:fill>
                <v:textbox style="mso-fit-shape-to-text:t" inset="34.56pt">
                  <w:txbxContent>
                    <w:p w:rsidR="00D114B1" w:rsidRPr="00D114B1" w:rsidRDefault="00AE14F5" w:rsidP="005E3989">
                      <w:pPr>
                        <w:pStyle w:val="ccoverdate"/>
                        <w:ind w:left="0"/>
                      </w:pPr>
                      <w:r>
                        <w:fldChar w:fldCharType="begin"/>
                      </w:r>
                      <w:r>
                        <w:instrText xml:space="preserve"> DOCPROPERTY  DateNum  \* MERGEFORMAT </w:instrText>
                      </w:r>
                      <w:r>
                        <w:fldChar w:fldCharType="separate"/>
                      </w:r>
                      <w:r w:rsidR="008A06C3">
                        <w:t>01</w:t>
                      </w:r>
                      <w:r>
                        <w:fldChar w:fldCharType="end"/>
                      </w:r>
                      <w:r w:rsidR="00D114B1" w:rsidRPr="00D114B1">
                        <w:t xml:space="preserve"> </w:t>
                      </w:r>
                      <w:r>
                        <w:fldChar w:fldCharType="begin"/>
                      </w:r>
                      <w:r>
                        <w:instrText xml:space="preserve"> DOCPROPERTY  Month  \* MERGEFORMAT </w:instrText>
                      </w:r>
                      <w:r>
                        <w:fldChar w:fldCharType="separate"/>
                      </w:r>
                      <w:r w:rsidR="008A06C3">
                        <w:t>Month</w:t>
                      </w:r>
                      <w:r>
                        <w:fldChar w:fldCharType="end"/>
                      </w:r>
                      <w:r w:rsidR="00D114B1" w:rsidRPr="00D114B1">
                        <w:t xml:space="preserve"> </w:t>
                      </w:r>
                      <w:r>
                        <w:fldChar w:fldCharType="begin"/>
                      </w:r>
                      <w:r>
                        <w:instrText xml:space="preserve"> DOCPROPERTY  Year  \* MERGEFORMAT </w:instrText>
                      </w:r>
                      <w:r>
                        <w:fldChar w:fldCharType="separate"/>
                      </w:r>
                      <w:r w:rsidR="008A06C3">
                        <w:t>2017</w:t>
                      </w:r>
                      <w:r>
                        <w:fldChar w:fldCharType="end"/>
                      </w:r>
                      <w:r w:rsidR="00D114B1" w:rsidRPr="00D114B1">
                        <w:t xml:space="preserve"> </w:t>
                      </w:r>
                      <w:r>
                        <w:fldChar w:fldCharType="begin"/>
                      </w:r>
                      <w:r>
                        <w:instrText xml:space="preserve"> DOCPROPERTY  Issue  \* MERGEFORMAT </w:instrText>
                      </w:r>
                      <w:r>
                        <w:fldChar w:fldCharType="separate"/>
                      </w:r>
                      <w:r w:rsidR="008A06C3">
                        <w:t>| Issue XX</w:t>
                      </w:r>
                      <w:r>
                        <w:fldChar w:fldCharType="end"/>
                      </w:r>
                      <w:bookmarkStart w:id="1" w:name="_GoBack"/>
                      <w:bookmarkEnd w:id="1"/>
                    </w:p>
                  </w:txbxContent>
                </v:textbox>
                <w10:wrap type="topAndBottom" anchory="page"/>
                <w10:anchorlock/>
              </v:shape>
            </w:pict>
          </mc:Fallback>
        </mc:AlternateContent>
      </w:r>
      <w:r>
        <w:t>Report title xxxxxxx xxxxxx xxxx xxxxxx xxxxxxxxx</w:t>
      </w:r>
    </w:p>
    <w:p w:rsidR="002A2E53" w:rsidRPr="002E077E" w:rsidRDefault="002A2E53" w:rsidP="002A2E53">
      <w:pPr>
        <w:pStyle w:val="msubtitleMainstyles"/>
        <w:rPr>
          <w:rFonts w:cs="Arial"/>
          <w:b w:val="0"/>
        </w:rPr>
      </w:pPr>
      <w:r w:rsidRPr="002E077E">
        <w:rPr>
          <w:rFonts w:cs="Arial"/>
          <w:b w:val="0"/>
        </w:rPr>
        <w:t>Subhea</w:t>
      </w:r>
      <w:r>
        <w:rPr>
          <w:rFonts w:cs="Arial"/>
          <w:b w:val="0"/>
        </w:rPr>
        <w:t>ding xxxxx xxxxxxxx xxxxx xxxx</w:t>
      </w:r>
    </w:p>
    <w:p w:rsidR="002A2E53" w:rsidRDefault="002A2E53" w:rsidP="002A2E53">
      <w:pPr>
        <w:pStyle w:val="mbylineMainstyles"/>
        <w:tabs>
          <w:tab w:val="left" w:pos="2454"/>
        </w:tabs>
      </w:pPr>
      <w:r w:rsidRPr="008D59F7">
        <w:rPr>
          <w:rStyle w:val="AuthorName"/>
          <w:b/>
          <w:color w:val="00AB4E"/>
        </w:rPr>
        <w:t>Author name,</w:t>
      </w:r>
      <w:r w:rsidRPr="008D59F7">
        <w:rPr>
          <w:rStyle w:val="AuthorName"/>
          <w:color w:val="00AB4E"/>
        </w:rPr>
        <w:t xml:space="preserve"> </w:t>
      </w:r>
      <w:r w:rsidRPr="00FF2CAB">
        <w:rPr>
          <w:color w:val="58595B"/>
        </w:rPr>
        <w:t>Job title</w:t>
      </w:r>
      <w:r>
        <w:tab/>
      </w:r>
    </w:p>
    <w:p w:rsidR="002A2E53" w:rsidRDefault="002A2E53" w:rsidP="002A2E53">
      <w:pPr>
        <w:pStyle w:val="mbodyMainstyles"/>
      </w:pPr>
      <w:r>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2A2E53" w:rsidRDefault="002A2E53" w:rsidP="002A2E53">
      <w:pPr>
        <w:pStyle w:val="mbodybulletMainstyles"/>
      </w:pPr>
      <w:r>
        <w:t xml:space="preserve">m_body_bullet Xxxxxxx xxxxxxxx </w:t>
      </w:r>
    </w:p>
    <w:p w:rsidR="002A2E53" w:rsidRDefault="002A2E53" w:rsidP="002A2E53">
      <w:pPr>
        <w:pStyle w:val="mbodybulletMainstyles"/>
      </w:pPr>
      <w:r>
        <w:t>Xxxxxxx xxxxxxxx xxxxxx</w:t>
      </w:r>
    </w:p>
    <w:p w:rsidR="002A2E53" w:rsidRDefault="002A2E53" w:rsidP="002A2E53">
      <w:pPr>
        <w:pStyle w:val="mbodybulletMainstyles"/>
      </w:pPr>
      <w:r>
        <w:t>Xxxxxxx xxxxxxxx xxxxxx</w:t>
      </w:r>
    </w:p>
    <w:p w:rsidR="002A2E53" w:rsidRPr="007A029F" w:rsidRDefault="002A2E53" w:rsidP="002A2E53">
      <w:pPr>
        <w:pStyle w:val="mbodyheader1"/>
      </w:pPr>
      <w:bookmarkStart w:id="1" w:name="_Toc476640583"/>
      <w:r>
        <w:t>m_Body header 1</w:t>
      </w:r>
      <w:bookmarkEnd w:id="1"/>
    </w:p>
    <w:p w:rsidR="002A2E53" w:rsidRDefault="002A2E53" w:rsidP="002A2E53">
      <w:pPr>
        <w:pStyle w:val="mbodyheader2"/>
      </w:pPr>
      <w:bookmarkStart w:id="2" w:name="_Toc476640584"/>
      <w:r>
        <w:t>m_Body header 2</w:t>
      </w:r>
      <w:bookmarkEnd w:id="2"/>
    </w:p>
    <w:p w:rsidR="002A2E53" w:rsidRDefault="002A2E53" w:rsidP="002A2E53">
      <w:pPr>
        <w:pStyle w:val="mbodyheader2Green"/>
      </w:pPr>
      <w:r>
        <w:t>m_Body header 2 (optional IHSM Green)</w:t>
      </w:r>
    </w:p>
    <w:p w:rsidR="002A2E53" w:rsidRDefault="002A2E53" w:rsidP="002A2E53">
      <w:pPr>
        <w:pStyle w:val="mbodyheader3"/>
      </w:pPr>
      <w:bookmarkStart w:id="3" w:name="_Toc476640585"/>
      <w:r>
        <w:t>m_Body header 3</w:t>
      </w:r>
      <w:bookmarkEnd w:id="3"/>
    </w:p>
    <w:p w:rsidR="002A2E53" w:rsidRDefault="002A2E53" w:rsidP="002A2E53">
      <w:pPr>
        <w:pStyle w:val="mbodyheader4"/>
      </w:pPr>
      <w:bookmarkStart w:id="4" w:name="_Toc476640586"/>
      <w:r>
        <w:t>m_Body header 4</w:t>
      </w:r>
      <w:bookmarkEnd w:id="4"/>
    </w:p>
    <w:p w:rsidR="002A2E53" w:rsidRDefault="002A2E53" w:rsidP="002A2E53">
      <w:pPr>
        <w:pStyle w:val="mbodyheader5"/>
      </w:pPr>
      <w:bookmarkStart w:id="5" w:name="_Toc476640587"/>
      <w:r>
        <w:t>m_Body header 5</w:t>
      </w:r>
      <w:bookmarkEnd w:id="5"/>
    </w:p>
    <w:p w:rsidR="002A2E53" w:rsidRDefault="002A2E53" w:rsidP="002A2E53">
      <w:pPr>
        <w:pStyle w:val="mbodyMainstyles"/>
      </w:pPr>
      <w:r>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2A2E53" w:rsidRDefault="002A2E53" w:rsidP="002A2E53">
      <w:pPr>
        <w:pStyle w:val="mbodyMainstyles"/>
      </w:pPr>
      <w:r>
        <w:t xml:space="preserve">m_body xxxxxxx xxxxxxxx xxxxxxxxxxxxx xxxxx xxxx xxxxxxxx xx xxxx xxx xxxx xxxxxxx xxxxxxxx xxxxxxxxxxxxx xxxxx xxxx xxxxxxxx xx xxxx xxxx xxxxxxx xxxxxxxx xxxxxxxxxxxxx xxxxx xxxx xxxxxxxx xx xxxxxx xx.  </w:t>
      </w:r>
    </w:p>
    <w:p w:rsidR="002A2E53" w:rsidRDefault="002A2E53" w:rsidP="002A2E53">
      <w:pPr>
        <w:pStyle w:val="mbodyMainstyles"/>
      </w:pPr>
      <w:r>
        <w:t>m_body xxxxxxx xxxxxxxx xxxxxxxxxxxxx xxxxx xxxx xxxxxxxx xx xxxx xxxx xxxxxxx xxxxxxxx xxxxxxxxxxxxx xxxxx xxxx xxxxxxxx xx xxxx xxxx xxxxxxx xxxxxxxx xxxxxxxxxxxxx xxxxx xxxx xxxxxxxx xx xxxx xxxx. xxxxxxxx xxxxxxxxxxxxx xxxxx xxxx xxxxxxxx xx xxxx xxxx xxxxxxx xxxxxxxx xxxxxxxxxxxxx xxxxx xxxx xxxxxxxx xx xxxx xxxx.Xxxxxxx xxxxxxxx xxxxxxxxxxxxx xxxxx xxxx xxxxxxxx xx xxxx xxxx xxxxxxxx.</w:t>
      </w:r>
    </w:p>
    <w:p w:rsidR="002A2E53" w:rsidRDefault="002A2E53" w:rsidP="002A2E53">
      <w:pPr>
        <w:pStyle w:val="mbodyMainstyles"/>
      </w:pPr>
      <w:r>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2A2E53" w:rsidRDefault="002A2E53" w:rsidP="002A2E53">
      <w:pPr>
        <w:pStyle w:val="mbodyMainstyles"/>
      </w:pPr>
      <w:r>
        <w:t>m_body xxxxxxx xxxxxxxx xxxxxxxxxxxxx xxxxx xxxx xxxxxxxx xx xxxx xxx xxxx xxxxxxx xxxxxxxx xxxxxxxxxxxxx xxxxx xxxx xxxxxxxx xx xxxx xxxx xxxxxxx xxxxxxxx xxxxxxxxxxxxx xxxxx xxxx xxxxxxxx xx xxxxxx xx.</w:t>
      </w:r>
    </w:p>
    <w:p w:rsidR="002A2E53" w:rsidRDefault="002A2E53" w:rsidP="002A2E53">
      <w:pPr>
        <w:pStyle w:val="mbodyMainstyles"/>
      </w:pPr>
      <w:r>
        <w:t xml:space="preserve">m_body xxxxxxx xxxxxxxx xxxxxxxxxxxxx xxxxx xxxx xxxxxxxx xx xxxx xxx xxxx xxxxxxx xxxxxxxx xxxxxxxxxxxxx xxxxx xxxx xxxxxxxx xx xxxx xxxx  xxxxxxxx xxxxxxxx xxxxxxxxxxxxx xxxxx xxxx </w:t>
      </w:r>
      <w:r>
        <w:lastRenderedPageBreak/>
        <w:t xml:space="preserve">xxxxxxxx xx xxxxxx xxx xxxxxxx xxxxxxxx xx x xxx xx xxxx x xxxx xxxxxx xxxxxxx xxxxxx xxxxxx x x xxx xxxxxxxxxx xxxxxxxx xxxxxx xxxxxx xxxxxx x.  </w:t>
      </w:r>
    </w:p>
    <w:tbl>
      <w:tblPr>
        <w:tblStyle w:val="BoxStyle1"/>
        <w:tblW w:w="5112" w:type="dxa"/>
        <w:tblInd w:w="0" w:type="dxa"/>
        <w:tblBorders>
          <w:top w:val="single" w:sz="4" w:space="0" w:color="auto"/>
          <w:left w:val="single" w:sz="4" w:space="0" w:color="auto"/>
          <w:bottom w:val="single" w:sz="4" w:space="0" w:color="auto"/>
          <w:right w:val="single" w:sz="4" w:space="0" w:color="auto"/>
        </w:tblBorders>
        <w:tblLayout w:type="fixed"/>
        <w:tblCellMar>
          <w:top w:w="115" w:type="dxa"/>
          <w:left w:w="115" w:type="dxa"/>
          <w:bottom w:w="115" w:type="dxa"/>
          <w:right w:w="115" w:type="dxa"/>
        </w:tblCellMar>
        <w:tblLook w:val="0620" w:firstRow="1" w:lastRow="0" w:firstColumn="0" w:lastColumn="0" w:noHBand="1" w:noVBand="1"/>
      </w:tblPr>
      <w:tblGrid>
        <w:gridCol w:w="5112"/>
      </w:tblGrid>
      <w:tr w:rsidR="002A2E53" w:rsidRPr="00F83D9B" w:rsidTr="002549EC">
        <w:tc>
          <w:tcPr>
            <w:tcW w:w="5112" w:type="dxa"/>
            <w:shd w:val="clear" w:color="auto" w:fill="auto"/>
          </w:tcPr>
          <w:p w:rsidR="002A2E53" w:rsidRPr="00561D18" w:rsidRDefault="002A2E53" w:rsidP="002549EC">
            <w:pPr>
              <w:pStyle w:val="bheadingBoxstyle2"/>
            </w:pPr>
            <w:r w:rsidRPr="00561D18">
              <w:t>Box style 1 (Key implications/points)</w:t>
            </w:r>
          </w:p>
          <w:p w:rsidR="002A2E53" w:rsidRDefault="002A2E53" w:rsidP="002549EC">
            <w:pPr>
              <w:pStyle w:val="bbodyBoxstyle1"/>
            </w:pPr>
            <w:r>
              <w:t xml:space="preserve">B_body (Box style 1) xxxxxxxxxxxxxxxx xxxxx </w:t>
            </w:r>
          </w:p>
          <w:p w:rsidR="002A2E53" w:rsidRPr="00561D18" w:rsidRDefault="002A2E53" w:rsidP="002549EC">
            <w:pPr>
              <w:pStyle w:val="bbodyBoxstyle1"/>
            </w:pPr>
            <w:r>
              <w:t>Xxxxxxx xxxxxxx xxxxxxx xxxxxxx xxxxxx</w:t>
            </w:r>
          </w:p>
          <w:p w:rsidR="002A2E53" w:rsidRPr="00561D18" w:rsidRDefault="002A2E53" w:rsidP="002549EC">
            <w:pPr>
              <w:pStyle w:val="bbodyBoxstyle1"/>
              <w:rPr>
                <w:rFonts w:ascii="Times New Roman" w:hAnsi="Times New Roman" w:cs="Arial"/>
              </w:rPr>
            </w:pPr>
          </w:p>
          <w:p w:rsidR="002A2E53" w:rsidRPr="00561D18" w:rsidRDefault="002A2E53" w:rsidP="002A2E53">
            <w:pPr>
              <w:pStyle w:val="bbullethighlightBoxstyle1"/>
            </w:pPr>
            <w:r w:rsidRPr="002141C2">
              <w:rPr>
                <w:b/>
              </w:rPr>
              <w:t>Bullet with highlighted section:</w:t>
            </w:r>
            <w:r w:rsidRPr="002141C2">
              <w:t xml:space="preserve"> x</w:t>
            </w:r>
            <w:r w:rsidRPr="00561D18">
              <w:t>xxxx xxxxxxxxxxxxxxxxx xxxxxxxxxx xxxxx xxxxxx xxxxxxxxxxx xxxxxxxxxxxxxxxxxxxxxx.</w:t>
            </w:r>
          </w:p>
          <w:p w:rsidR="002A2E53" w:rsidRPr="004C247D" w:rsidRDefault="002A2E53" w:rsidP="002A2E53">
            <w:pPr>
              <w:pStyle w:val="bbulletBoxstyle1"/>
            </w:pPr>
            <w:r w:rsidRPr="00561D18">
              <w:t xml:space="preserve">Regular bullet xxxxx xxxxx xxxxx xxxxx xxxxx xxxxx xxxxx xxxxx xxxxx xxxxx xxxxx xxxxx xxxxx xxxxx xxxxx xxxxx xxxxx xxxxx. </w:t>
            </w:r>
          </w:p>
        </w:tc>
      </w:tr>
    </w:tbl>
    <w:p w:rsidR="002A2E53" w:rsidRDefault="002A2E53" w:rsidP="002A2E53">
      <w:pPr>
        <w:pStyle w:val="mbodyMainstyles"/>
      </w:pPr>
    </w:p>
    <w:tbl>
      <w:tblPr>
        <w:tblStyle w:val="BoxStyle1"/>
        <w:tblW w:w="5112" w:type="dxa"/>
        <w:tblInd w:w="0" w:type="dxa"/>
        <w:tblLayout w:type="fixed"/>
        <w:tblCellMar>
          <w:top w:w="115" w:type="dxa"/>
          <w:left w:w="115" w:type="dxa"/>
          <w:bottom w:w="115" w:type="dxa"/>
          <w:right w:w="115" w:type="dxa"/>
        </w:tblCellMar>
        <w:tblLook w:val="04A0" w:firstRow="1" w:lastRow="0" w:firstColumn="1" w:lastColumn="0" w:noHBand="0" w:noVBand="1"/>
      </w:tblPr>
      <w:tblGrid>
        <w:gridCol w:w="5112"/>
      </w:tblGrid>
      <w:tr w:rsidR="002A2E53" w:rsidTr="002549EC">
        <w:trPr>
          <w:trHeight w:val="2728"/>
        </w:trPr>
        <w:tc>
          <w:tcPr>
            <w:tcW w:w="6663" w:type="dxa"/>
          </w:tcPr>
          <w:p w:rsidR="002A2E53" w:rsidRDefault="002A2E53" w:rsidP="002549EC">
            <w:pPr>
              <w:pStyle w:val="bheadingBoxstyle2"/>
            </w:pPr>
            <w:r>
              <w:t>Box style 2 (integral to main body text)</w:t>
            </w:r>
          </w:p>
          <w:p w:rsidR="002A2E53" w:rsidRDefault="002A2E53" w:rsidP="002549EC">
            <w:pPr>
              <w:pStyle w:val="bbodyBoxstyle2"/>
            </w:pPr>
            <w:r>
              <w:t xml:space="preserve">Times new Roman body </w:t>
            </w:r>
            <w:r w:rsidRPr="00BF52D3">
              <w:t>xxxxx</w:t>
            </w:r>
            <w:r w:rsidRPr="00F83D9B">
              <w:t xml:space="preserve"> xxxxx xxxxx xxxxx xxxxx xxxxx xxxxx xxxxx xxxxx xxxxx xxxxx xxxxx xxxxx xxxxx xxxxx</w:t>
            </w:r>
            <w:r>
              <w:t>.</w:t>
            </w:r>
          </w:p>
          <w:p w:rsidR="002A2E53" w:rsidRDefault="002A2E53" w:rsidP="002549EC">
            <w:pPr>
              <w:pStyle w:val="bbodyBoxstyle1"/>
              <w:rPr>
                <w:rFonts w:ascii="Brioni Std Light" w:hAnsi="Brioni Std Light" w:cs="Brioni Std Light"/>
              </w:rPr>
            </w:pPr>
          </w:p>
          <w:p w:rsidR="002A2E53" w:rsidRPr="00561D18" w:rsidRDefault="002A2E53" w:rsidP="002A2E53">
            <w:pPr>
              <w:pStyle w:val="bbullethighlightBoxstyle2"/>
            </w:pPr>
            <w:r w:rsidRPr="00561D18">
              <w:rPr>
                <w:rStyle w:val="Strong"/>
              </w:rPr>
              <w:t>Bullet with highlighted text:</w:t>
            </w:r>
            <w:r w:rsidRPr="00561D18">
              <w:t xml:space="preserve"> xxxxx xxxxx xxxxx xxxxx xxxxx xxxxx xxxxx xxxxx xxxxx xxxxx xxxxx xxxxx xxxxx xxxxx.</w:t>
            </w:r>
          </w:p>
          <w:p w:rsidR="002A2E53" w:rsidRPr="00B341D4" w:rsidRDefault="002A2E53" w:rsidP="002A2E53">
            <w:pPr>
              <w:pStyle w:val="bbulletBoxstyle2"/>
            </w:pPr>
            <w:r w:rsidRPr="00561D18">
              <w:t>Regular bullet: xxxxx xxxxx xxxxx xxxxx xxxxx xxxxx xxxxx xxxxx xxxxx xxxxx xxxxx xxxxx xxxxx xxxxx xxxxx xxxxx.</w:t>
            </w:r>
          </w:p>
        </w:tc>
      </w:tr>
    </w:tbl>
    <w:p w:rsidR="004F3E22" w:rsidRDefault="004F3E22" w:rsidP="002A2E53">
      <w:pPr>
        <w:pStyle w:val="mbodyMainstyles"/>
      </w:pPr>
    </w:p>
    <w:p w:rsidR="002A2E53" w:rsidRDefault="002A2E53" w:rsidP="002A2E53">
      <w:pPr>
        <w:pStyle w:val="mbodyMainstyles"/>
      </w:pPr>
      <w:r>
        <w:t>m_body xxxxxxx xxxxxxxx xxxxxxxxxxxxx xxxxx xxxx xxxxxxxx xx xxxx xxxx xxxxxxx xxxxxxxx xxxxxxxxxxxxx xxxxx xxxx xxxxxxxx xx xxxx xxxx xxxxxxx xxxxxxxx xxxxxxxxxxxxx xxxxx xxxx xxxxxxxx xx xxxx xxxx xxxxxxx xxxxxxxx xxxxxxxxxxxxx xxxxx xxxx xxxxxxxx xx xxxx xxxx xxxxxxx xxxxxxxx xxxxxxxxxxxxx xxxxx xxxx xxxxxxxx xx xxxx xxxx.</w:t>
      </w:r>
    </w:p>
    <w:p w:rsidR="002A2E53" w:rsidRDefault="002A2E53" w:rsidP="002A2E53">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w:t>
      </w:r>
    </w:p>
    <w:p w:rsidR="002A2E53" w:rsidRDefault="002A2E53" w:rsidP="002A2E53">
      <w:pPr>
        <w:pStyle w:val="mbodyMainstyles"/>
      </w:pPr>
      <w:r>
        <w:t>m_body xxxxxxx xxxxxxxx xxxxxxxxxxxxx xxxxx xxxx xxxxxxxx xx xxxx xxxx xxxxxxx xxxxxxxx xxxxxxxxxxxxx xxxxx xxxx xxxxxxxx xx xxxx xxxx xxxxxxx xxxxxxxx xxxxxxxxxxxxx xxxxx xxxx xxxxxxxx xx xxxx xxxxxx xxxxxxxx xxxxxxxxxxxxx xxxxx xxxx xxxxxxxx xx xxxx xxxx xxxxxxx xxxxxxxx xxxxxxxxxxxxx xxxxx xxxx xxxxxxxx xxxxxxxxxxxxx xxxxx xxxx xxxxxxxx xx xxxx xxxx xxxxxxx xxxxxxxx xxxxxxxxxxxxx xxxxx xxxx xxxxxxxx xx xxxx xxxx xxxxxxx xxxxxxxx xxxxxxxxxxxxx xxxxx xxxx xxxxxxxx xx xxxx xxxx xxxxxxx x xxx x x xxxxxxx xxxxxxxxxxxx xxxxx.</w:t>
      </w:r>
    </w:p>
    <w:p w:rsidR="002A2E53" w:rsidRDefault="002A2E53" w:rsidP="002A2E53">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w:t>
      </w:r>
    </w:p>
    <w:p w:rsidR="002A2E53" w:rsidRDefault="002A2E53" w:rsidP="002A2E53">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w:t>
      </w:r>
      <w:r w:rsidR="004F3E22">
        <w:t xml:space="preserve"> </w:t>
      </w:r>
      <w:r>
        <w:t>xxxxxxx xxxxxxxx xxxxxxxxxxxxx xxxxx xxxx.</w:t>
      </w:r>
    </w:p>
    <w:p w:rsidR="00563259" w:rsidRDefault="00563259" w:rsidP="00563259">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 xxxxxxx xxxxxxxx xxxxxxxxxxxxx xxxxx xxxx. xxxxxxxxxxxxx xxxxx xxxx xxxxxxxx xx xxxx xxx x xxx xxxxxxxxxxxxxxxx xxxxx xxxx. xxxxxxx xxxxxxxx xxxxxxxxxxxxx xxxxx xxxx.</w:t>
      </w:r>
    </w:p>
    <w:p w:rsidR="002A2E53" w:rsidRPr="00076285" w:rsidRDefault="002A2E53" w:rsidP="002A2E53">
      <w:pPr>
        <w:pStyle w:val="mbodyMainstyles"/>
        <w:rPr>
          <w:lang w:val="en-GB"/>
        </w:rPr>
      </w:pPr>
      <w:r w:rsidRPr="00076285">
        <w:rPr>
          <w:lang w:val="en-GB"/>
        </w:rPr>
        <w:t>Select one table style option only and use throughout the report</w:t>
      </w:r>
      <w:r>
        <w:rPr>
          <w:lang w:val="en-GB"/>
        </w:rPr>
        <w:t xml:space="preserve">. </w:t>
      </w:r>
    </w:p>
    <w:tbl>
      <w:tblPr>
        <w:tblStyle w:val="IHSTableStyle"/>
        <w:tblW w:w="5131" w:type="dxa"/>
        <w:tblInd w:w="0" w:type="dxa"/>
        <w:tblLayout w:type="fixed"/>
        <w:tblLook w:val="04A0" w:firstRow="1" w:lastRow="0" w:firstColumn="1" w:lastColumn="0" w:noHBand="0" w:noVBand="1"/>
      </w:tblPr>
      <w:tblGrid>
        <w:gridCol w:w="1263"/>
        <w:gridCol w:w="1260"/>
        <w:gridCol w:w="1260"/>
        <w:gridCol w:w="1348"/>
      </w:tblGrid>
      <w:tr w:rsidR="00563259" w:rsidRPr="00285D62" w:rsidTr="007743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7F8080"/>
          </w:tcPr>
          <w:p w:rsidR="00563259" w:rsidRPr="00285D62" w:rsidRDefault="00563259" w:rsidP="007743BB">
            <w:pPr>
              <w:pStyle w:val="theadingTablesgraybar"/>
              <w:tabs>
                <w:tab w:val="right" w:pos="6587"/>
              </w:tabs>
              <w:ind w:right="9"/>
            </w:pPr>
            <w:r w:rsidRPr="00285D62">
              <w:t>Table title</w:t>
            </w:r>
            <w:r>
              <w:tab/>
            </w:r>
          </w:p>
        </w:tc>
      </w:tr>
      <w:tr w:rsidR="00563259" w:rsidRPr="00285D62" w:rsidTr="004C0A29">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30" w:type="pct"/>
            <w:tcBorders>
              <w:bottom w:val="single" w:sz="8" w:space="0" w:color="707C8A"/>
            </w:tcBorders>
            <w:shd w:val="clear" w:color="auto" w:fill="auto"/>
            <w:vAlign w:val="bottom"/>
          </w:tcPr>
          <w:p w:rsidR="00563259" w:rsidRPr="00285D62" w:rsidRDefault="00563259" w:rsidP="007743BB">
            <w:pPr>
              <w:pStyle w:val="tcolumnheadleft"/>
              <w:ind w:right="9"/>
            </w:pPr>
            <w:r w:rsidRPr="00285D62">
              <w:t>Column heading</w:t>
            </w:r>
          </w:p>
        </w:tc>
        <w:tc>
          <w:tcPr>
            <w:tcW w:w="1228" w:type="pct"/>
            <w:tcBorders>
              <w:bottom w:val="single" w:sz="8" w:space="0" w:color="707C8A"/>
            </w:tcBorders>
            <w:shd w:val="clear" w:color="auto" w:fill="auto"/>
            <w:vAlign w:val="bottom"/>
          </w:tcPr>
          <w:p w:rsidR="00563259" w:rsidRPr="00285D62" w:rsidRDefault="00563259" w:rsidP="007743BB">
            <w:pPr>
              <w:pStyle w:val="tcolumnheadright"/>
              <w:ind w:right="9"/>
              <w:cnfStyle w:val="000000100000" w:firstRow="0" w:lastRow="0" w:firstColumn="0" w:lastColumn="0" w:oddVBand="0" w:evenVBand="0" w:oddHBand="1" w:evenHBand="0" w:firstRowFirstColumn="0" w:firstRowLastColumn="0" w:lastRowFirstColumn="0" w:lastRowLastColumn="0"/>
            </w:pPr>
            <w:r w:rsidRPr="00285D62">
              <w:t>Column heading</w:t>
            </w:r>
          </w:p>
        </w:tc>
        <w:tc>
          <w:tcPr>
            <w:tcW w:w="1228" w:type="pct"/>
            <w:tcBorders>
              <w:bottom w:val="single" w:sz="8" w:space="0" w:color="707C8A"/>
            </w:tcBorders>
            <w:shd w:val="clear" w:color="auto" w:fill="auto"/>
            <w:vAlign w:val="bottom"/>
          </w:tcPr>
          <w:p w:rsidR="00563259" w:rsidRPr="00285D62" w:rsidRDefault="00563259" w:rsidP="007743BB">
            <w:pPr>
              <w:pStyle w:val="tcolumnheadright"/>
              <w:ind w:right="9"/>
              <w:cnfStyle w:val="000000100000" w:firstRow="0" w:lastRow="0" w:firstColumn="0" w:lastColumn="0" w:oddVBand="0" w:evenVBand="0" w:oddHBand="1" w:evenHBand="0" w:firstRowFirstColumn="0" w:firstRowLastColumn="0" w:lastRowFirstColumn="0" w:lastRowLastColumn="0"/>
            </w:pPr>
            <w:r w:rsidRPr="00285D62">
              <w:t>Column heading</w:t>
            </w:r>
          </w:p>
        </w:tc>
        <w:tc>
          <w:tcPr>
            <w:tcW w:w="1315" w:type="pct"/>
            <w:tcBorders>
              <w:bottom w:val="single" w:sz="8" w:space="0" w:color="707C8A"/>
            </w:tcBorders>
            <w:shd w:val="clear" w:color="auto" w:fill="auto"/>
            <w:vAlign w:val="bottom"/>
          </w:tcPr>
          <w:p w:rsidR="00563259" w:rsidRDefault="00563259" w:rsidP="007743BB">
            <w:pPr>
              <w:pStyle w:val="tcolumnheadright"/>
              <w:ind w:right="9"/>
              <w:cnfStyle w:val="000000100000" w:firstRow="0" w:lastRow="0" w:firstColumn="0" w:lastColumn="0" w:oddVBand="0" w:evenVBand="0" w:oddHBand="1" w:evenHBand="0" w:firstRowFirstColumn="0" w:firstRowLastColumn="0" w:lastRowFirstColumn="0" w:lastRowLastColumn="0"/>
            </w:pPr>
            <w:r>
              <w:t>Column</w:t>
            </w:r>
          </w:p>
          <w:p w:rsidR="00563259" w:rsidRPr="00285D62" w:rsidRDefault="00563259" w:rsidP="007743BB">
            <w:pPr>
              <w:pStyle w:val="tcolumnheadright"/>
              <w:ind w:right="9"/>
              <w:cnfStyle w:val="000000100000" w:firstRow="0" w:lastRow="0" w:firstColumn="0" w:lastColumn="0" w:oddVBand="0" w:evenVBand="0" w:oddHBand="1" w:evenHBand="0" w:firstRowFirstColumn="0" w:firstRowLastColumn="0" w:lastRowFirstColumn="0" w:lastRowLastColumn="0"/>
            </w:pPr>
            <w:r w:rsidRPr="00285D62">
              <w:t>heading</w:t>
            </w:r>
          </w:p>
        </w:tc>
      </w:tr>
      <w:tr w:rsidR="00563259" w:rsidRPr="00285D62" w:rsidTr="004C0A29">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30" w:type="pct"/>
            <w:tcBorders>
              <w:top w:val="single" w:sz="8" w:space="0" w:color="707C8A"/>
            </w:tcBorders>
          </w:tcPr>
          <w:p w:rsidR="00563259" w:rsidRPr="00285D62" w:rsidRDefault="00563259" w:rsidP="007743BB">
            <w:pPr>
              <w:pStyle w:val="tbodyleft"/>
              <w:ind w:right="9"/>
            </w:pPr>
            <w:r w:rsidRPr="00285D62">
              <w:t>Level 1</w:t>
            </w:r>
          </w:p>
        </w:tc>
        <w:tc>
          <w:tcPr>
            <w:tcW w:w="1228" w:type="pct"/>
            <w:tcBorders>
              <w:top w:val="single" w:sz="8" w:space="0" w:color="707C8A"/>
            </w:tcBorders>
          </w:tcPr>
          <w:p w:rsidR="00563259" w:rsidRPr="00285D62"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pPr>
          </w:p>
        </w:tc>
        <w:tc>
          <w:tcPr>
            <w:tcW w:w="1228" w:type="pct"/>
            <w:tcBorders>
              <w:top w:val="single" w:sz="8" w:space="0" w:color="707C8A"/>
            </w:tcBorders>
          </w:tcPr>
          <w:p w:rsidR="00563259" w:rsidRPr="00285D62"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pPr>
          </w:p>
        </w:tc>
        <w:tc>
          <w:tcPr>
            <w:tcW w:w="1315" w:type="pct"/>
            <w:tcBorders>
              <w:top w:val="single" w:sz="8" w:space="0" w:color="707C8A"/>
            </w:tcBorders>
          </w:tcPr>
          <w:p w:rsidR="00563259" w:rsidRPr="00285D62"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pPr>
          </w:p>
        </w:tc>
      </w:tr>
      <w:tr w:rsidR="00563259" w:rsidRPr="00285D62" w:rsidTr="004C0A29">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30" w:type="pct"/>
          </w:tcPr>
          <w:p w:rsidR="00563259" w:rsidRPr="00285D62" w:rsidRDefault="00563259" w:rsidP="007743BB">
            <w:pPr>
              <w:pStyle w:val="tbodyleft"/>
              <w:ind w:right="9"/>
            </w:pPr>
            <w:r>
              <w:t xml:space="preserve">  </w:t>
            </w:r>
            <w:r w:rsidRPr="00285D62">
              <w:t>Level 2</w:t>
            </w:r>
          </w:p>
        </w:tc>
        <w:tc>
          <w:tcPr>
            <w:tcW w:w="1228" w:type="pct"/>
          </w:tcPr>
          <w:p w:rsidR="00563259" w:rsidRPr="00285D62" w:rsidRDefault="00563259"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c>
          <w:tcPr>
            <w:tcW w:w="1228" w:type="pct"/>
          </w:tcPr>
          <w:p w:rsidR="00563259" w:rsidRPr="00285D62" w:rsidRDefault="00563259"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c>
          <w:tcPr>
            <w:tcW w:w="1315" w:type="pct"/>
          </w:tcPr>
          <w:p w:rsidR="00563259" w:rsidRPr="00285D62" w:rsidRDefault="00563259"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r>
      <w:tr w:rsidR="00563259" w:rsidRPr="00285D62" w:rsidTr="004C0A29">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30" w:type="pct"/>
            <w:tcBorders>
              <w:bottom w:val="single" w:sz="8" w:space="0" w:color="707C8A"/>
            </w:tcBorders>
          </w:tcPr>
          <w:p w:rsidR="00563259" w:rsidRPr="00285D62" w:rsidRDefault="00563259" w:rsidP="007743BB">
            <w:pPr>
              <w:pStyle w:val="tbodyleft"/>
              <w:ind w:right="9"/>
            </w:pPr>
            <w:r>
              <w:t xml:space="preserve">  </w:t>
            </w:r>
            <w:r w:rsidRPr="00285D62">
              <w:t>Level 2</w:t>
            </w:r>
          </w:p>
        </w:tc>
        <w:tc>
          <w:tcPr>
            <w:tcW w:w="1228" w:type="pct"/>
            <w:tcBorders>
              <w:bottom w:val="single" w:sz="8" w:space="0" w:color="707C8A"/>
            </w:tcBorders>
          </w:tcPr>
          <w:p w:rsidR="00563259" w:rsidRPr="00285D62"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c>
          <w:tcPr>
            <w:tcW w:w="1228" w:type="pct"/>
            <w:tcBorders>
              <w:bottom w:val="single" w:sz="8" w:space="0" w:color="707C8A"/>
            </w:tcBorders>
          </w:tcPr>
          <w:p w:rsidR="00563259" w:rsidRPr="00285D62"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c>
          <w:tcPr>
            <w:tcW w:w="1315" w:type="pct"/>
            <w:tcBorders>
              <w:bottom w:val="single" w:sz="8" w:space="0" w:color="707C8A"/>
            </w:tcBorders>
          </w:tcPr>
          <w:p w:rsidR="00563259" w:rsidRPr="00285D62"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r>
      <w:tr w:rsidR="00563259" w:rsidRPr="004E502A" w:rsidTr="004C0A29">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30" w:type="pct"/>
            <w:tcBorders>
              <w:top w:val="single" w:sz="8" w:space="0" w:color="707C8A"/>
              <w:bottom w:val="single" w:sz="8" w:space="0" w:color="707C8A"/>
            </w:tcBorders>
            <w:shd w:val="clear" w:color="auto" w:fill="auto"/>
          </w:tcPr>
          <w:p w:rsidR="00563259" w:rsidRPr="006F287A" w:rsidRDefault="00563259" w:rsidP="007743BB">
            <w:pPr>
              <w:pStyle w:val="tcolumnheadleft"/>
              <w:ind w:right="9"/>
              <w:rPr>
                <w:rStyle w:val="Strong"/>
                <w:b/>
                <w:bCs/>
              </w:rPr>
            </w:pPr>
            <w:r w:rsidRPr="006F287A">
              <w:rPr>
                <w:rStyle w:val="Strong"/>
              </w:rPr>
              <w:t>Highlight row</w:t>
            </w:r>
          </w:p>
        </w:tc>
        <w:tc>
          <w:tcPr>
            <w:tcW w:w="1228" w:type="pct"/>
            <w:tcBorders>
              <w:top w:val="single" w:sz="8" w:space="0" w:color="707C8A"/>
              <w:bottom w:val="single" w:sz="8" w:space="0" w:color="707C8A"/>
            </w:tcBorders>
            <w:shd w:val="clear" w:color="auto" w:fill="auto"/>
          </w:tcPr>
          <w:p w:rsidR="00563259" w:rsidRPr="004E502A" w:rsidRDefault="00563259" w:rsidP="007743BB">
            <w:pPr>
              <w:pStyle w:val="tbodyright"/>
              <w:ind w:right="9"/>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28" w:type="pct"/>
            <w:tcBorders>
              <w:top w:val="single" w:sz="8" w:space="0" w:color="707C8A"/>
              <w:bottom w:val="single" w:sz="8" w:space="0" w:color="707C8A"/>
            </w:tcBorders>
            <w:shd w:val="clear" w:color="auto" w:fill="auto"/>
          </w:tcPr>
          <w:p w:rsidR="00563259" w:rsidRPr="004E502A" w:rsidRDefault="00563259" w:rsidP="007743BB">
            <w:pPr>
              <w:pStyle w:val="tbodyright"/>
              <w:ind w:right="9"/>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315" w:type="pct"/>
            <w:tcBorders>
              <w:top w:val="single" w:sz="8" w:space="0" w:color="707C8A"/>
              <w:bottom w:val="single" w:sz="8" w:space="0" w:color="707C8A"/>
            </w:tcBorders>
            <w:shd w:val="clear" w:color="auto" w:fill="auto"/>
          </w:tcPr>
          <w:p w:rsidR="00563259" w:rsidRPr="004E502A" w:rsidRDefault="00563259" w:rsidP="007743BB">
            <w:pPr>
              <w:pStyle w:val="tbodyright"/>
              <w:ind w:right="9"/>
              <w:cnfStyle w:val="000000100000" w:firstRow="0" w:lastRow="0" w:firstColumn="0" w:lastColumn="0" w:oddVBand="0" w:evenVBand="0" w:oddHBand="1" w:evenHBand="0" w:firstRowFirstColumn="0" w:firstRowLastColumn="0" w:lastRowFirstColumn="0" w:lastRowLastColumn="0"/>
              <w:rPr>
                <w:b/>
              </w:rPr>
            </w:pPr>
            <w:r w:rsidRPr="004E502A">
              <w:rPr>
                <w:b/>
              </w:rPr>
              <w:t>192.50</w:t>
            </w:r>
          </w:p>
        </w:tc>
      </w:tr>
      <w:tr w:rsidR="00563259" w:rsidRPr="00285D62" w:rsidTr="004C0A29">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30" w:type="pct"/>
            <w:tcBorders>
              <w:top w:val="single" w:sz="8" w:space="0" w:color="707C8A"/>
            </w:tcBorders>
          </w:tcPr>
          <w:p w:rsidR="00563259" w:rsidRPr="00285D62" w:rsidRDefault="00563259" w:rsidP="007743BB">
            <w:pPr>
              <w:pStyle w:val="tbodyleft"/>
              <w:ind w:right="9"/>
            </w:pPr>
            <w:r>
              <w:t xml:space="preserve">    </w:t>
            </w:r>
            <w:r w:rsidRPr="00285D62">
              <w:t>Level 3</w:t>
            </w:r>
          </w:p>
        </w:tc>
        <w:tc>
          <w:tcPr>
            <w:tcW w:w="1228" w:type="pct"/>
            <w:tcBorders>
              <w:top w:val="single" w:sz="8" w:space="0" w:color="707C8A"/>
            </w:tcBorders>
          </w:tcPr>
          <w:p w:rsidR="00563259" w:rsidRPr="00285D62"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c>
          <w:tcPr>
            <w:tcW w:w="1228" w:type="pct"/>
            <w:tcBorders>
              <w:top w:val="single" w:sz="8" w:space="0" w:color="707C8A"/>
            </w:tcBorders>
          </w:tcPr>
          <w:p w:rsidR="00563259" w:rsidRPr="00285D62"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c>
          <w:tcPr>
            <w:tcW w:w="1315" w:type="pct"/>
            <w:tcBorders>
              <w:top w:val="single" w:sz="8" w:space="0" w:color="707C8A"/>
            </w:tcBorders>
          </w:tcPr>
          <w:p w:rsidR="00563259" w:rsidRPr="00285D62"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pPr>
            <w:r>
              <w:t>000.00</w:t>
            </w:r>
          </w:p>
        </w:tc>
      </w:tr>
      <w:tr w:rsidR="00563259" w:rsidRPr="00285D62" w:rsidTr="004C0A29">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30" w:type="pct"/>
            <w:tcBorders>
              <w:bottom w:val="single" w:sz="8" w:space="0" w:color="707C8A"/>
            </w:tcBorders>
          </w:tcPr>
          <w:p w:rsidR="00563259" w:rsidRPr="00285D62" w:rsidRDefault="00563259" w:rsidP="007743BB">
            <w:pPr>
              <w:pStyle w:val="tbodyleft"/>
              <w:ind w:right="9"/>
            </w:pPr>
            <w:r>
              <w:t xml:space="preserve">    </w:t>
            </w:r>
            <w:r w:rsidRPr="00285D62">
              <w:t>Level 3</w:t>
            </w:r>
          </w:p>
        </w:tc>
        <w:tc>
          <w:tcPr>
            <w:tcW w:w="1228" w:type="pct"/>
            <w:tcBorders>
              <w:bottom w:val="single" w:sz="8" w:space="0" w:color="707C8A"/>
            </w:tcBorders>
          </w:tcPr>
          <w:p w:rsidR="00563259" w:rsidRPr="00285D62" w:rsidRDefault="00563259"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c>
          <w:tcPr>
            <w:tcW w:w="1228" w:type="pct"/>
            <w:tcBorders>
              <w:bottom w:val="single" w:sz="8" w:space="0" w:color="707C8A"/>
            </w:tcBorders>
          </w:tcPr>
          <w:p w:rsidR="00563259" w:rsidRPr="00285D62" w:rsidRDefault="00563259"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c>
          <w:tcPr>
            <w:tcW w:w="1315" w:type="pct"/>
            <w:tcBorders>
              <w:bottom w:val="single" w:sz="8" w:space="0" w:color="707C8A"/>
            </w:tcBorders>
          </w:tcPr>
          <w:p w:rsidR="00563259" w:rsidRPr="00285D62" w:rsidRDefault="00563259" w:rsidP="007743BB">
            <w:pPr>
              <w:pStyle w:val="tbodyright"/>
              <w:ind w:right="9"/>
              <w:cnfStyle w:val="000000100000" w:firstRow="0" w:lastRow="0" w:firstColumn="0" w:lastColumn="0" w:oddVBand="0" w:evenVBand="0" w:oddHBand="1" w:evenHBand="0" w:firstRowFirstColumn="0" w:firstRowLastColumn="0" w:lastRowFirstColumn="0" w:lastRowLastColumn="0"/>
            </w:pPr>
            <w:r>
              <w:t>000.00</w:t>
            </w:r>
          </w:p>
        </w:tc>
      </w:tr>
      <w:tr w:rsidR="00563259" w:rsidRPr="004E502A" w:rsidTr="004C0A29">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30" w:type="pct"/>
            <w:tcBorders>
              <w:top w:val="single" w:sz="8" w:space="0" w:color="707C8A"/>
              <w:bottom w:val="single" w:sz="8" w:space="0" w:color="707C8A"/>
            </w:tcBorders>
            <w:shd w:val="clear" w:color="auto" w:fill="auto"/>
          </w:tcPr>
          <w:p w:rsidR="00563259" w:rsidRPr="006F287A" w:rsidRDefault="00563259" w:rsidP="007743BB">
            <w:pPr>
              <w:pStyle w:val="tcolumnheadleft"/>
              <w:ind w:right="9"/>
              <w:rPr>
                <w:rStyle w:val="Strong"/>
                <w:b/>
                <w:bCs/>
              </w:rPr>
            </w:pPr>
            <w:r w:rsidRPr="006F287A">
              <w:rPr>
                <w:rStyle w:val="Strong"/>
              </w:rPr>
              <w:t>Total row</w:t>
            </w:r>
          </w:p>
        </w:tc>
        <w:tc>
          <w:tcPr>
            <w:tcW w:w="1228" w:type="pct"/>
            <w:tcBorders>
              <w:top w:val="single" w:sz="8" w:space="0" w:color="707C8A"/>
              <w:bottom w:val="single" w:sz="8" w:space="0" w:color="707C8A"/>
            </w:tcBorders>
            <w:shd w:val="clear" w:color="auto" w:fill="auto"/>
          </w:tcPr>
          <w:p w:rsidR="00563259" w:rsidRPr="004E502A"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28" w:type="pct"/>
            <w:tcBorders>
              <w:top w:val="single" w:sz="8" w:space="0" w:color="707C8A"/>
              <w:bottom w:val="single" w:sz="8" w:space="0" w:color="707C8A"/>
            </w:tcBorders>
            <w:shd w:val="clear" w:color="auto" w:fill="auto"/>
          </w:tcPr>
          <w:p w:rsidR="00563259" w:rsidRPr="004E502A"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315" w:type="pct"/>
            <w:tcBorders>
              <w:top w:val="single" w:sz="8" w:space="0" w:color="707C8A"/>
              <w:bottom w:val="single" w:sz="8" w:space="0" w:color="707C8A"/>
            </w:tcBorders>
            <w:shd w:val="clear" w:color="auto" w:fill="auto"/>
          </w:tcPr>
          <w:p w:rsidR="00563259" w:rsidRPr="004E502A" w:rsidRDefault="00563259" w:rsidP="007743BB">
            <w:pPr>
              <w:pStyle w:val="tbodyright"/>
              <w:ind w:right="9"/>
              <w:cnfStyle w:val="000000010000" w:firstRow="0" w:lastRow="0" w:firstColumn="0" w:lastColumn="0" w:oddVBand="0" w:evenVBand="0" w:oddHBand="0" w:evenHBand="1" w:firstRowFirstColumn="0" w:firstRowLastColumn="0" w:lastRowFirstColumn="0" w:lastRowLastColumn="0"/>
              <w:rPr>
                <w:b/>
              </w:rPr>
            </w:pPr>
            <w:r w:rsidRPr="004E502A">
              <w:rPr>
                <w:b/>
              </w:rPr>
              <w:t>192.50</w:t>
            </w:r>
          </w:p>
        </w:tc>
      </w:tr>
      <w:tr w:rsidR="00563259" w:rsidRPr="00285D62"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707C8A"/>
            </w:tcBorders>
            <w:shd w:val="clear" w:color="auto" w:fill="auto"/>
          </w:tcPr>
          <w:p w:rsidR="00563259" w:rsidRPr="004207EB" w:rsidRDefault="00563259" w:rsidP="007743BB">
            <w:pPr>
              <w:pStyle w:val="tnote"/>
              <w:ind w:right="9"/>
              <w:rPr>
                <w:color w:val="000000" w:themeColor="text1"/>
                <w:sz w:val="12"/>
                <w:szCs w:val="12"/>
              </w:rPr>
            </w:pPr>
            <w:r w:rsidRPr="004207EB">
              <w:rPr>
                <w:color w:val="000000" w:themeColor="text1"/>
                <w:sz w:val="12"/>
                <w:szCs w:val="12"/>
              </w:rPr>
              <w:t>Notes:</w:t>
            </w:r>
          </w:p>
        </w:tc>
      </w:tr>
      <w:tr w:rsidR="004C0A29" w:rsidRPr="00285D62"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4C0A29" w:rsidRPr="004207EB" w:rsidRDefault="004C0A29" w:rsidP="004C0A29">
            <w:pPr>
              <w:pStyle w:val="tsource120Tables"/>
              <w:rPr>
                <w:color w:val="000000" w:themeColor="text1"/>
              </w:rPr>
            </w:pPr>
            <w:r w:rsidRPr="004207EB">
              <w:rPr>
                <w:color w:val="000000" w:themeColor="text1"/>
              </w:rPr>
              <w:t>Source:</w:t>
            </w:r>
            <w:r>
              <w:rPr>
                <w:color w:val="000000" w:themeColor="text1"/>
              </w:rPr>
              <w:t xml:space="preserve"> IHS Markit</w:t>
            </w:r>
            <w:r w:rsidRPr="004207EB">
              <w:rPr>
                <w:color w:val="000000" w:themeColor="text1"/>
              </w:rPr>
              <w:tab/>
              <w:t xml:space="preserve">© </w:t>
            </w:r>
            <w:r>
              <w:rPr>
                <w:color w:val="000000" w:themeColor="text1"/>
              </w:rPr>
              <w:t>2017 IHS Markit</w:t>
            </w:r>
          </w:p>
        </w:tc>
      </w:tr>
    </w:tbl>
    <w:p w:rsidR="00563259" w:rsidRDefault="00563259" w:rsidP="00563259">
      <w:pPr>
        <w:pStyle w:val="mbodyMainstyles"/>
      </w:pPr>
    </w:p>
    <w:tbl>
      <w:tblPr>
        <w:tblStyle w:val="IHSTableStyle"/>
        <w:tblW w:w="5093" w:type="dxa"/>
        <w:tblInd w:w="0" w:type="dxa"/>
        <w:tblLook w:val="04A0" w:firstRow="1" w:lastRow="0" w:firstColumn="1" w:lastColumn="0" w:noHBand="0" w:noVBand="1"/>
      </w:tblPr>
      <w:tblGrid>
        <w:gridCol w:w="1277"/>
        <w:gridCol w:w="1275"/>
        <w:gridCol w:w="1273"/>
        <w:gridCol w:w="1268"/>
      </w:tblGrid>
      <w:tr w:rsidR="00563259" w:rsidRPr="001270C2" w:rsidTr="007743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563259" w:rsidRPr="001270C2" w:rsidRDefault="00563259" w:rsidP="007743BB">
            <w:pPr>
              <w:pStyle w:val="theadingTablesblack"/>
              <w:rPr>
                <w:b/>
              </w:rPr>
            </w:pPr>
            <w:r w:rsidRPr="001270C2">
              <w:rPr>
                <w:b/>
              </w:rPr>
              <w:t>Table title</w:t>
            </w:r>
            <w:r w:rsidRPr="001270C2">
              <w:rPr>
                <w:b/>
              </w:rPr>
              <w:tab/>
            </w:r>
          </w:p>
        </w:tc>
      </w:tr>
      <w:tr w:rsidR="00563259" w:rsidRPr="00285D62" w:rsidTr="004C0A29">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3" w:type="pct"/>
            <w:tcBorders>
              <w:bottom w:val="single" w:sz="8" w:space="0" w:color="707C8A"/>
            </w:tcBorders>
            <w:shd w:val="clear" w:color="auto" w:fill="auto"/>
            <w:vAlign w:val="bottom"/>
          </w:tcPr>
          <w:p w:rsidR="00563259" w:rsidRPr="00285D62" w:rsidRDefault="00563259" w:rsidP="007743BB">
            <w:pPr>
              <w:pStyle w:val="tcolumnheadleft"/>
            </w:pPr>
            <w:r w:rsidRPr="00285D62">
              <w:t>Column heading</w:t>
            </w:r>
          </w:p>
        </w:tc>
        <w:tc>
          <w:tcPr>
            <w:tcW w:w="1252" w:type="pct"/>
            <w:tcBorders>
              <w:bottom w:val="single" w:sz="8" w:space="0" w:color="707C8A"/>
            </w:tcBorders>
            <w:shd w:val="clear" w:color="auto" w:fill="auto"/>
            <w:vAlign w:val="bottom"/>
          </w:tcPr>
          <w:p w:rsidR="00563259" w:rsidRPr="00285D62" w:rsidRDefault="00563259" w:rsidP="007743BB">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250" w:type="pct"/>
            <w:tcBorders>
              <w:bottom w:val="single" w:sz="8" w:space="0" w:color="707C8A"/>
            </w:tcBorders>
            <w:shd w:val="clear" w:color="auto" w:fill="auto"/>
            <w:vAlign w:val="bottom"/>
          </w:tcPr>
          <w:p w:rsidR="00563259" w:rsidRPr="00285D62" w:rsidRDefault="00563259" w:rsidP="007743BB">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c>
          <w:tcPr>
            <w:tcW w:w="1246" w:type="pct"/>
            <w:tcBorders>
              <w:bottom w:val="single" w:sz="8" w:space="0" w:color="707C8A"/>
            </w:tcBorders>
            <w:shd w:val="clear" w:color="auto" w:fill="auto"/>
            <w:vAlign w:val="bottom"/>
          </w:tcPr>
          <w:p w:rsidR="00563259" w:rsidRPr="00285D62" w:rsidRDefault="00563259" w:rsidP="007743BB">
            <w:pPr>
              <w:pStyle w:val="tcolumnheadright"/>
              <w:cnfStyle w:val="000000100000" w:firstRow="0" w:lastRow="0" w:firstColumn="0" w:lastColumn="0" w:oddVBand="0" w:evenVBand="0" w:oddHBand="1" w:evenHBand="0" w:firstRowFirstColumn="0" w:firstRowLastColumn="0" w:lastRowFirstColumn="0" w:lastRowLastColumn="0"/>
            </w:pPr>
            <w:r w:rsidRPr="00285D62">
              <w:t>Column heading</w:t>
            </w:r>
          </w:p>
        </w:tc>
      </w:tr>
      <w:tr w:rsidR="00563259" w:rsidRPr="00285D62" w:rsidTr="004C0A29">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3" w:type="pct"/>
            <w:tcBorders>
              <w:top w:val="single" w:sz="8" w:space="0" w:color="707C8A"/>
            </w:tcBorders>
          </w:tcPr>
          <w:p w:rsidR="00563259" w:rsidRPr="00285D62" w:rsidRDefault="00563259" w:rsidP="007743BB">
            <w:pPr>
              <w:pStyle w:val="tbodyleft"/>
            </w:pPr>
            <w:r w:rsidRPr="00285D62">
              <w:t>Level 1</w:t>
            </w:r>
          </w:p>
        </w:tc>
        <w:tc>
          <w:tcPr>
            <w:tcW w:w="1252" w:type="pct"/>
            <w:tcBorders>
              <w:top w:val="single" w:sz="8" w:space="0" w:color="707C8A"/>
            </w:tcBorders>
          </w:tcPr>
          <w:p w:rsidR="00563259" w:rsidRPr="00285D62" w:rsidRDefault="00563259" w:rsidP="007743BB">
            <w:pPr>
              <w:pStyle w:val="tbodyright"/>
              <w:cnfStyle w:val="000000010000" w:firstRow="0" w:lastRow="0" w:firstColumn="0" w:lastColumn="0" w:oddVBand="0" w:evenVBand="0" w:oddHBand="0" w:evenHBand="1" w:firstRowFirstColumn="0" w:firstRowLastColumn="0" w:lastRowFirstColumn="0" w:lastRowLastColumn="0"/>
            </w:pPr>
          </w:p>
        </w:tc>
        <w:tc>
          <w:tcPr>
            <w:tcW w:w="1250" w:type="pct"/>
            <w:tcBorders>
              <w:top w:val="single" w:sz="8" w:space="0" w:color="707C8A"/>
            </w:tcBorders>
          </w:tcPr>
          <w:p w:rsidR="00563259" w:rsidRPr="00285D62" w:rsidRDefault="00563259" w:rsidP="007743BB">
            <w:pPr>
              <w:pStyle w:val="tbodyright"/>
              <w:cnfStyle w:val="000000010000" w:firstRow="0" w:lastRow="0" w:firstColumn="0" w:lastColumn="0" w:oddVBand="0" w:evenVBand="0" w:oddHBand="0" w:evenHBand="1" w:firstRowFirstColumn="0" w:firstRowLastColumn="0" w:lastRowFirstColumn="0" w:lastRowLastColumn="0"/>
            </w:pPr>
          </w:p>
        </w:tc>
        <w:tc>
          <w:tcPr>
            <w:tcW w:w="1246" w:type="pct"/>
            <w:tcBorders>
              <w:top w:val="single" w:sz="8" w:space="0" w:color="707C8A"/>
            </w:tcBorders>
          </w:tcPr>
          <w:p w:rsidR="00563259" w:rsidRPr="00285D62" w:rsidRDefault="00563259" w:rsidP="007743BB">
            <w:pPr>
              <w:pStyle w:val="tbodyright"/>
              <w:cnfStyle w:val="000000010000" w:firstRow="0" w:lastRow="0" w:firstColumn="0" w:lastColumn="0" w:oddVBand="0" w:evenVBand="0" w:oddHBand="0" w:evenHBand="1" w:firstRowFirstColumn="0" w:firstRowLastColumn="0" w:lastRowFirstColumn="0" w:lastRowLastColumn="0"/>
            </w:pPr>
          </w:p>
        </w:tc>
      </w:tr>
      <w:tr w:rsidR="00563259" w:rsidRPr="00285D62" w:rsidTr="004C0A29">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3" w:type="pct"/>
          </w:tcPr>
          <w:p w:rsidR="00563259" w:rsidRPr="00285D62" w:rsidRDefault="00563259" w:rsidP="007743BB">
            <w:pPr>
              <w:pStyle w:val="tbodyleft"/>
            </w:pPr>
            <w:r>
              <w:t xml:space="preserve">  </w:t>
            </w:r>
            <w:r w:rsidRPr="00285D62">
              <w:t>Level 2</w:t>
            </w:r>
          </w:p>
        </w:tc>
        <w:tc>
          <w:tcPr>
            <w:tcW w:w="1252" w:type="pct"/>
          </w:tcPr>
          <w:p w:rsidR="00563259" w:rsidRPr="00285D62" w:rsidRDefault="00563259" w:rsidP="007743BB">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50" w:type="pct"/>
          </w:tcPr>
          <w:p w:rsidR="00563259" w:rsidRPr="00285D62" w:rsidRDefault="00563259" w:rsidP="007743BB">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46" w:type="pct"/>
          </w:tcPr>
          <w:p w:rsidR="00563259" w:rsidRPr="00285D62" w:rsidRDefault="00563259" w:rsidP="007743BB">
            <w:pPr>
              <w:pStyle w:val="tbodyright"/>
              <w:cnfStyle w:val="000000100000" w:firstRow="0" w:lastRow="0" w:firstColumn="0" w:lastColumn="0" w:oddVBand="0" w:evenVBand="0" w:oddHBand="1" w:evenHBand="0" w:firstRowFirstColumn="0" w:firstRowLastColumn="0" w:lastRowFirstColumn="0" w:lastRowLastColumn="0"/>
            </w:pPr>
            <w:r>
              <w:t>000.00</w:t>
            </w:r>
          </w:p>
        </w:tc>
      </w:tr>
      <w:tr w:rsidR="00563259" w:rsidRPr="00285D62" w:rsidTr="004C0A29">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3" w:type="pct"/>
            <w:tcBorders>
              <w:bottom w:val="single" w:sz="8" w:space="0" w:color="707C8A"/>
            </w:tcBorders>
          </w:tcPr>
          <w:p w:rsidR="00563259" w:rsidRPr="00285D62" w:rsidRDefault="00563259" w:rsidP="007743BB">
            <w:pPr>
              <w:pStyle w:val="tbodyleft"/>
            </w:pPr>
            <w:r>
              <w:t xml:space="preserve">  </w:t>
            </w:r>
            <w:r w:rsidRPr="00285D62">
              <w:t>Level 2</w:t>
            </w:r>
          </w:p>
        </w:tc>
        <w:tc>
          <w:tcPr>
            <w:tcW w:w="1252" w:type="pct"/>
            <w:tcBorders>
              <w:bottom w:val="single" w:sz="8" w:space="0" w:color="707C8A"/>
            </w:tcBorders>
          </w:tcPr>
          <w:p w:rsidR="00563259" w:rsidRPr="00285D62" w:rsidRDefault="00563259" w:rsidP="007743BB">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50" w:type="pct"/>
            <w:tcBorders>
              <w:bottom w:val="single" w:sz="8" w:space="0" w:color="707C8A"/>
            </w:tcBorders>
          </w:tcPr>
          <w:p w:rsidR="00563259" w:rsidRPr="00285D62" w:rsidRDefault="00563259" w:rsidP="007743BB">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46" w:type="pct"/>
            <w:tcBorders>
              <w:bottom w:val="single" w:sz="8" w:space="0" w:color="707C8A"/>
            </w:tcBorders>
          </w:tcPr>
          <w:p w:rsidR="00563259" w:rsidRPr="00285D62" w:rsidRDefault="00563259" w:rsidP="007743BB">
            <w:pPr>
              <w:pStyle w:val="tbodyright"/>
              <w:cnfStyle w:val="000000010000" w:firstRow="0" w:lastRow="0" w:firstColumn="0" w:lastColumn="0" w:oddVBand="0" w:evenVBand="0" w:oddHBand="0" w:evenHBand="1" w:firstRowFirstColumn="0" w:firstRowLastColumn="0" w:lastRowFirstColumn="0" w:lastRowLastColumn="0"/>
            </w:pPr>
            <w:r>
              <w:t>000.00</w:t>
            </w:r>
          </w:p>
        </w:tc>
      </w:tr>
      <w:tr w:rsidR="00563259" w:rsidRPr="004E502A" w:rsidTr="004C0A29">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3" w:type="pct"/>
            <w:tcBorders>
              <w:top w:val="single" w:sz="8" w:space="0" w:color="707C8A"/>
              <w:bottom w:val="single" w:sz="8" w:space="0" w:color="707C8A"/>
            </w:tcBorders>
            <w:shd w:val="clear" w:color="auto" w:fill="auto"/>
          </w:tcPr>
          <w:p w:rsidR="00563259" w:rsidRPr="006F287A" w:rsidRDefault="00563259" w:rsidP="007743BB">
            <w:pPr>
              <w:pStyle w:val="tcolumnheadleft"/>
              <w:rPr>
                <w:rStyle w:val="Strong"/>
                <w:b/>
                <w:bCs/>
              </w:rPr>
            </w:pPr>
            <w:r w:rsidRPr="006F287A">
              <w:rPr>
                <w:rStyle w:val="Strong"/>
              </w:rPr>
              <w:t>Highlight row</w:t>
            </w:r>
          </w:p>
        </w:tc>
        <w:tc>
          <w:tcPr>
            <w:tcW w:w="1252" w:type="pct"/>
            <w:tcBorders>
              <w:top w:val="single" w:sz="8" w:space="0" w:color="707C8A"/>
              <w:bottom w:val="single" w:sz="8" w:space="0" w:color="707C8A"/>
            </w:tcBorders>
            <w:shd w:val="clear" w:color="auto" w:fill="auto"/>
          </w:tcPr>
          <w:p w:rsidR="00563259" w:rsidRPr="004E502A" w:rsidRDefault="00563259" w:rsidP="007743BB">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50" w:type="pct"/>
            <w:tcBorders>
              <w:top w:val="single" w:sz="8" w:space="0" w:color="707C8A"/>
              <w:bottom w:val="single" w:sz="8" w:space="0" w:color="707C8A"/>
            </w:tcBorders>
            <w:shd w:val="clear" w:color="auto" w:fill="auto"/>
          </w:tcPr>
          <w:p w:rsidR="00563259" w:rsidRPr="004E502A" w:rsidRDefault="00563259" w:rsidP="007743BB">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c>
          <w:tcPr>
            <w:tcW w:w="1246" w:type="pct"/>
            <w:tcBorders>
              <w:top w:val="single" w:sz="8" w:space="0" w:color="707C8A"/>
              <w:bottom w:val="single" w:sz="8" w:space="0" w:color="707C8A"/>
            </w:tcBorders>
            <w:shd w:val="clear" w:color="auto" w:fill="auto"/>
          </w:tcPr>
          <w:p w:rsidR="00563259" w:rsidRPr="004E502A" w:rsidRDefault="00563259" w:rsidP="007743BB">
            <w:pPr>
              <w:pStyle w:val="tbodyright"/>
              <w:cnfStyle w:val="000000100000" w:firstRow="0" w:lastRow="0" w:firstColumn="0" w:lastColumn="0" w:oddVBand="0" w:evenVBand="0" w:oddHBand="1" w:evenHBand="0" w:firstRowFirstColumn="0" w:firstRowLastColumn="0" w:lastRowFirstColumn="0" w:lastRowLastColumn="0"/>
              <w:rPr>
                <w:b/>
              </w:rPr>
            </w:pPr>
            <w:r w:rsidRPr="004E502A">
              <w:rPr>
                <w:b/>
              </w:rPr>
              <w:t>192.50</w:t>
            </w:r>
          </w:p>
        </w:tc>
      </w:tr>
      <w:tr w:rsidR="00563259" w:rsidRPr="00285D62" w:rsidTr="004C0A29">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3" w:type="pct"/>
            <w:tcBorders>
              <w:top w:val="single" w:sz="8" w:space="0" w:color="707C8A"/>
            </w:tcBorders>
          </w:tcPr>
          <w:p w:rsidR="00563259" w:rsidRPr="00285D62" w:rsidRDefault="00563259" w:rsidP="007743BB">
            <w:pPr>
              <w:pStyle w:val="tbodyleft"/>
            </w:pPr>
            <w:r>
              <w:t xml:space="preserve">    </w:t>
            </w:r>
            <w:r w:rsidRPr="00285D62">
              <w:t>Level 3</w:t>
            </w:r>
          </w:p>
        </w:tc>
        <w:tc>
          <w:tcPr>
            <w:tcW w:w="1252" w:type="pct"/>
            <w:tcBorders>
              <w:top w:val="single" w:sz="8" w:space="0" w:color="707C8A"/>
            </w:tcBorders>
          </w:tcPr>
          <w:p w:rsidR="00563259" w:rsidRPr="00285D62" w:rsidRDefault="00563259" w:rsidP="007743BB">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50" w:type="pct"/>
            <w:tcBorders>
              <w:top w:val="single" w:sz="8" w:space="0" w:color="707C8A"/>
            </w:tcBorders>
          </w:tcPr>
          <w:p w:rsidR="00563259" w:rsidRPr="00285D62" w:rsidRDefault="00563259" w:rsidP="007743BB">
            <w:pPr>
              <w:pStyle w:val="tbodyright"/>
              <w:cnfStyle w:val="000000010000" w:firstRow="0" w:lastRow="0" w:firstColumn="0" w:lastColumn="0" w:oddVBand="0" w:evenVBand="0" w:oddHBand="0" w:evenHBand="1" w:firstRowFirstColumn="0" w:firstRowLastColumn="0" w:lastRowFirstColumn="0" w:lastRowLastColumn="0"/>
            </w:pPr>
            <w:r>
              <w:t>000.00</w:t>
            </w:r>
          </w:p>
        </w:tc>
        <w:tc>
          <w:tcPr>
            <w:tcW w:w="1246" w:type="pct"/>
            <w:tcBorders>
              <w:top w:val="single" w:sz="8" w:space="0" w:color="707C8A"/>
            </w:tcBorders>
          </w:tcPr>
          <w:p w:rsidR="00563259" w:rsidRPr="00285D62" w:rsidRDefault="00563259" w:rsidP="007743BB">
            <w:pPr>
              <w:pStyle w:val="tbodyright"/>
              <w:cnfStyle w:val="000000010000" w:firstRow="0" w:lastRow="0" w:firstColumn="0" w:lastColumn="0" w:oddVBand="0" w:evenVBand="0" w:oddHBand="0" w:evenHBand="1" w:firstRowFirstColumn="0" w:firstRowLastColumn="0" w:lastRowFirstColumn="0" w:lastRowLastColumn="0"/>
            </w:pPr>
            <w:r>
              <w:t>000.00</w:t>
            </w:r>
          </w:p>
        </w:tc>
      </w:tr>
      <w:tr w:rsidR="00563259" w:rsidRPr="00285D62" w:rsidTr="004C0A29">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3" w:type="pct"/>
            <w:tcBorders>
              <w:bottom w:val="single" w:sz="8" w:space="0" w:color="707C8A"/>
            </w:tcBorders>
          </w:tcPr>
          <w:p w:rsidR="00563259" w:rsidRPr="00285D62" w:rsidRDefault="00563259" w:rsidP="007743BB">
            <w:pPr>
              <w:pStyle w:val="tbodyleft"/>
            </w:pPr>
            <w:r>
              <w:t xml:space="preserve">    </w:t>
            </w:r>
            <w:r w:rsidRPr="00285D62">
              <w:t>Level 3</w:t>
            </w:r>
          </w:p>
        </w:tc>
        <w:tc>
          <w:tcPr>
            <w:tcW w:w="1252" w:type="pct"/>
            <w:tcBorders>
              <w:bottom w:val="single" w:sz="8" w:space="0" w:color="707C8A"/>
            </w:tcBorders>
          </w:tcPr>
          <w:p w:rsidR="00563259" w:rsidRPr="00285D62" w:rsidRDefault="00563259" w:rsidP="007743BB">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50" w:type="pct"/>
            <w:tcBorders>
              <w:bottom w:val="single" w:sz="8" w:space="0" w:color="707C8A"/>
            </w:tcBorders>
          </w:tcPr>
          <w:p w:rsidR="00563259" w:rsidRPr="00285D62" w:rsidRDefault="00563259" w:rsidP="007743BB">
            <w:pPr>
              <w:pStyle w:val="tbodyright"/>
              <w:cnfStyle w:val="000000100000" w:firstRow="0" w:lastRow="0" w:firstColumn="0" w:lastColumn="0" w:oddVBand="0" w:evenVBand="0" w:oddHBand="1" w:evenHBand="0" w:firstRowFirstColumn="0" w:firstRowLastColumn="0" w:lastRowFirstColumn="0" w:lastRowLastColumn="0"/>
            </w:pPr>
            <w:r>
              <w:t>000.00</w:t>
            </w:r>
          </w:p>
        </w:tc>
        <w:tc>
          <w:tcPr>
            <w:tcW w:w="1246" w:type="pct"/>
            <w:tcBorders>
              <w:bottom w:val="single" w:sz="8" w:space="0" w:color="707C8A"/>
            </w:tcBorders>
          </w:tcPr>
          <w:p w:rsidR="00563259" w:rsidRPr="00285D62" w:rsidRDefault="00563259" w:rsidP="007743BB">
            <w:pPr>
              <w:pStyle w:val="tbodyright"/>
              <w:cnfStyle w:val="000000100000" w:firstRow="0" w:lastRow="0" w:firstColumn="0" w:lastColumn="0" w:oddVBand="0" w:evenVBand="0" w:oddHBand="1" w:evenHBand="0" w:firstRowFirstColumn="0" w:firstRowLastColumn="0" w:lastRowFirstColumn="0" w:lastRowLastColumn="0"/>
            </w:pPr>
            <w:r>
              <w:t>000.00</w:t>
            </w:r>
          </w:p>
        </w:tc>
      </w:tr>
      <w:tr w:rsidR="00563259" w:rsidRPr="004E502A" w:rsidTr="004C0A29">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1253" w:type="pct"/>
            <w:tcBorders>
              <w:top w:val="single" w:sz="8" w:space="0" w:color="707C8A"/>
              <w:bottom w:val="single" w:sz="8" w:space="0" w:color="707C8A"/>
            </w:tcBorders>
            <w:shd w:val="clear" w:color="auto" w:fill="auto"/>
          </w:tcPr>
          <w:p w:rsidR="00563259" w:rsidRPr="006F287A" w:rsidRDefault="00563259" w:rsidP="007743BB">
            <w:pPr>
              <w:pStyle w:val="tcolumnheadleft"/>
              <w:rPr>
                <w:rStyle w:val="Strong"/>
                <w:b/>
                <w:bCs/>
              </w:rPr>
            </w:pPr>
            <w:r w:rsidRPr="006F287A">
              <w:rPr>
                <w:rStyle w:val="Strong"/>
              </w:rPr>
              <w:t>Total row</w:t>
            </w:r>
          </w:p>
        </w:tc>
        <w:tc>
          <w:tcPr>
            <w:tcW w:w="1252" w:type="pct"/>
            <w:tcBorders>
              <w:top w:val="single" w:sz="8" w:space="0" w:color="707C8A"/>
              <w:bottom w:val="single" w:sz="8" w:space="0" w:color="707C8A"/>
            </w:tcBorders>
            <w:shd w:val="clear" w:color="auto" w:fill="auto"/>
          </w:tcPr>
          <w:p w:rsidR="00563259" w:rsidRPr="004E502A" w:rsidRDefault="00563259" w:rsidP="007743BB">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50" w:type="pct"/>
            <w:tcBorders>
              <w:top w:val="single" w:sz="8" w:space="0" w:color="707C8A"/>
              <w:bottom w:val="single" w:sz="8" w:space="0" w:color="707C8A"/>
            </w:tcBorders>
            <w:shd w:val="clear" w:color="auto" w:fill="auto"/>
          </w:tcPr>
          <w:p w:rsidR="00563259" w:rsidRPr="004E502A" w:rsidRDefault="00563259" w:rsidP="007743BB">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c>
          <w:tcPr>
            <w:tcW w:w="1246" w:type="pct"/>
            <w:tcBorders>
              <w:top w:val="single" w:sz="8" w:space="0" w:color="707C8A"/>
              <w:bottom w:val="single" w:sz="8" w:space="0" w:color="707C8A"/>
            </w:tcBorders>
            <w:shd w:val="clear" w:color="auto" w:fill="auto"/>
          </w:tcPr>
          <w:p w:rsidR="00563259" w:rsidRPr="004E502A" w:rsidRDefault="00563259" w:rsidP="007743BB">
            <w:pPr>
              <w:pStyle w:val="tbodyright"/>
              <w:cnfStyle w:val="000000010000" w:firstRow="0" w:lastRow="0" w:firstColumn="0" w:lastColumn="0" w:oddVBand="0" w:evenVBand="0" w:oddHBand="0" w:evenHBand="1" w:firstRowFirstColumn="0" w:firstRowLastColumn="0" w:lastRowFirstColumn="0" w:lastRowLastColumn="0"/>
              <w:rPr>
                <w:b/>
              </w:rPr>
            </w:pPr>
            <w:r w:rsidRPr="004E502A">
              <w:rPr>
                <w:b/>
              </w:rPr>
              <w:t>192.50</w:t>
            </w:r>
          </w:p>
        </w:tc>
      </w:tr>
      <w:tr w:rsidR="00563259" w:rsidRPr="004207EB" w:rsidTr="007743B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707C8A"/>
            </w:tcBorders>
            <w:shd w:val="clear" w:color="auto" w:fill="auto"/>
          </w:tcPr>
          <w:p w:rsidR="00563259" w:rsidRPr="004207EB" w:rsidRDefault="00563259" w:rsidP="007743BB">
            <w:pPr>
              <w:pStyle w:val="tnote"/>
              <w:rPr>
                <w:color w:val="000000" w:themeColor="text1"/>
                <w:sz w:val="12"/>
                <w:szCs w:val="12"/>
              </w:rPr>
            </w:pPr>
            <w:r w:rsidRPr="004207EB">
              <w:rPr>
                <w:color w:val="000000" w:themeColor="text1"/>
                <w:sz w:val="12"/>
                <w:szCs w:val="12"/>
              </w:rPr>
              <w:t>Notes:</w:t>
            </w:r>
          </w:p>
        </w:tc>
      </w:tr>
      <w:tr w:rsidR="004C0A29" w:rsidRPr="004207EB" w:rsidTr="007743BB">
        <w:trPr>
          <w:cnfStyle w:val="000000010000" w:firstRow="0" w:lastRow="0" w:firstColumn="0" w:lastColumn="0" w:oddVBand="0" w:evenVBand="0" w:oddHBand="0" w:evenHBand="1"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auto"/>
          </w:tcPr>
          <w:p w:rsidR="004C0A29" w:rsidRPr="004207EB" w:rsidRDefault="004C0A29" w:rsidP="004C0A29">
            <w:pPr>
              <w:pStyle w:val="tsource120Tables"/>
              <w:rPr>
                <w:color w:val="000000" w:themeColor="text1"/>
              </w:rPr>
            </w:pPr>
            <w:r w:rsidRPr="004207EB">
              <w:rPr>
                <w:color w:val="000000" w:themeColor="text1"/>
              </w:rPr>
              <w:t>Source:</w:t>
            </w:r>
            <w:r>
              <w:rPr>
                <w:color w:val="000000" w:themeColor="text1"/>
              </w:rPr>
              <w:t xml:space="preserve"> IHS Markit</w:t>
            </w:r>
            <w:r w:rsidRPr="004207EB">
              <w:rPr>
                <w:color w:val="000000" w:themeColor="text1"/>
              </w:rPr>
              <w:tab/>
              <w:t xml:space="preserve">© </w:t>
            </w:r>
            <w:r>
              <w:rPr>
                <w:color w:val="000000" w:themeColor="text1"/>
              </w:rPr>
              <w:t>2017 IHS Markit</w:t>
            </w:r>
          </w:p>
        </w:tc>
      </w:tr>
    </w:tbl>
    <w:p w:rsidR="00563259" w:rsidRDefault="00563259" w:rsidP="00563259">
      <w:pPr>
        <w:pStyle w:val="mbodyMainstyles"/>
      </w:pPr>
    </w:p>
    <w:p w:rsidR="00563259" w:rsidRPr="00D87A8E" w:rsidRDefault="00563259" w:rsidP="00563259">
      <w:pPr>
        <w:pStyle w:val="mbodyMainstyles"/>
      </w:pPr>
      <w:r w:rsidRPr="00D87A8E">
        <w:t>Use the ‘Excel Charting Tool’ and ‘Add-in’ on TheSource, Brand Resource Center to create charts to the correct size for report templates.</w:t>
      </w:r>
    </w:p>
    <w:p w:rsidR="00563259" w:rsidRDefault="00563259" w:rsidP="00563259">
      <w:pPr>
        <w:pStyle w:val="mbodyMainstyles"/>
      </w:pPr>
    </w:p>
    <w:p w:rsidR="00563259" w:rsidRDefault="00563259" w:rsidP="000A75C2">
      <w:pPr>
        <w:pStyle w:val="mbodyMainstyles"/>
      </w:pPr>
    </w:p>
    <w:p w:rsidR="000A75C2" w:rsidRDefault="000A75C2" w:rsidP="000A75C2">
      <w:pPr>
        <w:pStyle w:val="mbodyMainstyles"/>
      </w:pPr>
      <w:r>
        <w:t>xxxxxxxxxxxxx xxxxx xxxx xxxxxxxx xx xxxx xxxx xxxxxxx xxxxxxxx xxxxxxxxxxxxx xxxxx xxxx xxxxxxxx xx xxxx xxxx.</w:t>
      </w:r>
    </w:p>
    <w:p w:rsidR="00A14141" w:rsidRDefault="000A75C2" w:rsidP="000A75C2">
      <w:pPr>
        <w:pStyle w:val="mbodyMainstyles"/>
      </w:pPr>
      <w:r>
        <w:t>m_body xxxxxxx xxxxxxxx xxxxxxxxxxxxx xxxxx xxxx xxxxxxxx xx xxxx xxx xxxx xxxxxxx xxxxxxxx xxxxxxxxxxxxx xxxxx xxxx xxxxxxxx xx xxxx xxxx xxxxxxx xxxxxxxx xxxxxxxxxxxxx xxxxx xxxx xxxxxxxx xx xxxx</w:t>
      </w:r>
      <w:r w:rsidR="007A3735">
        <w:t>xx xx.</w:t>
      </w:r>
      <w:r w:rsidR="0064330D">
        <w:t xml:space="preserve"> </w:t>
      </w:r>
    </w:p>
    <w:p w:rsidR="00D219AE" w:rsidRDefault="000A75C2" w:rsidP="00DD43E4">
      <w:pPr>
        <w:pStyle w:val="mbodyMainstyles"/>
      </w:pPr>
      <w:r>
        <w:t>m_body xxxxxxx xxxxxxxx xxxxxxxxxxxxx xxxxx xxxx xxxxxxxx xx xxxx xxxx xxxxxxx xxxxxxxx xxxxxxx</w:t>
      </w:r>
      <w:r w:rsidR="00DD43E4">
        <w:t xml:space="preserve"> </w:t>
      </w:r>
      <w:r>
        <w:t>xxxxxx xxxxx xxxx xxxxxxxx xx xxxx xxxx xxxxxxx xxxxxxxx xxxxxxxxxxxxx xxxxx xxxx xxxxxxxx xx xxxx xxxx</w:t>
      </w:r>
      <w:r w:rsidR="00D114B1">
        <w:t>.</w:t>
      </w:r>
      <w:r w:rsidR="00973293">
        <w:t xml:space="preserve"> xxxxxxxx xxxxxxxxxxxxx xxxxx xxxx xxxxxxxx xx xxxx xxxx xxxxxxx xxxxxxxx xxxxxxx</w:t>
      </w:r>
      <w:r w:rsidR="00DD43E4">
        <w:t xml:space="preserve"> </w:t>
      </w:r>
      <w:r w:rsidR="00973293">
        <w:t xml:space="preserve">xxxxxx xxxxx xxxx xxxxxxxx xx xxxx xxxx.Xxxxxxx xxxxxxxx xxxxxxxxxxxxx xxxxx xxxx </w:t>
      </w:r>
      <w:r w:rsidR="00CC6A1D">
        <w:t>.</w:t>
      </w:r>
    </w:p>
    <w:p w:rsidR="00CC6A1D" w:rsidRDefault="00CC6A1D" w:rsidP="00CC6A1D">
      <w:pPr>
        <w:pStyle w:val="mbodyMainstyles"/>
      </w:pPr>
      <w:r>
        <w:t>m_body xxxxxxx xxxxxxxx xxxxxxxxxxxxx xxxxx xxxx xxxxxxxx xx xxxx xxxx xxxxxxx xxxxxxxx xxxxxxxxxxxxx xxxxx xxxx xxxxxxxx xx xxxx xxxx xxxxxxx xxxxxxxx xxxxxxxxxxxxx xxxxx xxxx xxxxxxxx xx xxxx xxxxxx xxxxxxxx xxxxxxxxxxxxx xxxxx xxxx xxxxxxxx xx xxxx xxxx xxxxxxx xxxxxxxx xxxxxxxxxxxxx xxxxx xxxx xxxxxxxx xxxxxxxxxxxxx xxxxx xxxx xxxxxxxx xx xxxx xxxx xxxxxxx xxxxxxxx xxxxxxxxxxxxx xxxxx xxxx xxxxxxxx xx xxxx xxxx xxxxxxx xxxxxxxx xxxxxxxxxxxxx xxxxx xxxx xxxxxxxx xx xxxx xxxx xxxxxxx x xxx x x xxxxxxx xxxxxxxxxxxx xxxxx.</w:t>
      </w:r>
    </w:p>
    <w:p w:rsidR="00CC6A1D" w:rsidRDefault="00CC6A1D" w:rsidP="00CC6A1D">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xxxx xxxxxxxx xx xxxx xxxx xxxxxxxx xxxxxxxxxxxxx xxxxx xxxx xxxxxxxx xx xxxx xxxx xxxxxxx xxxxxxxx xxxxxxxxxxxxx xxxxx xxxx xxxxxxxx xx xxxx xxxx.</w:t>
      </w:r>
    </w:p>
    <w:p w:rsidR="00CC6A1D" w:rsidRDefault="00CC6A1D" w:rsidP="00CC6A1D">
      <w:pPr>
        <w:pStyle w:val="mbodyMainstyles"/>
      </w:pPr>
      <w:r>
        <w:t>m_body xxxxxxx xxxxxxxx xxxxxxxxxxxxx xxxxx xxxx xxxxxxxx xx xxxx xxxx xxxxxxx xxxxxxxx xxxxxxxxxxxxx xxxxx xxxxxxxxxxxxx xxxxx xxxx xxxxxxxx xx xxxx xxxx xxxxxxx xxxxxxxx xxxxxxxxxxxxx xxxxx xxxx xxxxxxxx xx xxxx xxxx.Xxxxxxx xxxxxxxx xxxxxxxxxxxxx xxxxx xxx.</w:t>
      </w:r>
    </w:p>
    <w:p w:rsidR="00CC6A1D" w:rsidRDefault="00CC6A1D" w:rsidP="00DD43E4">
      <w:pPr>
        <w:pStyle w:val="mbodyMainstyles"/>
        <w:rPr>
          <w:rFonts w:ascii="Arial" w:hAnsi="Arial" w:cs="Arial"/>
        </w:rPr>
        <w:sectPr w:rsidR="00CC6A1D" w:rsidSect="002A2E53">
          <w:headerReference w:type="even" r:id="rId12"/>
          <w:headerReference w:type="default" r:id="rId13"/>
          <w:footerReference w:type="even" r:id="rId14"/>
          <w:footerReference w:type="default" r:id="rId15"/>
          <w:headerReference w:type="first" r:id="rId16"/>
          <w:footerReference w:type="first" r:id="rId17"/>
          <w:pgSz w:w="11907" w:h="15593" w:code="1"/>
          <w:pgMar w:top="1707" w:right="680" w:bottom="907" w:left="680" w:header="0" w:footer="559" w:gutter="0"/>
          <w:cols w:num="2" w:space="360"/>
          <w:titlePg/>
          <w:docGrid w:linePitch="360"/>
        </w:sectPr>
      </w:pPr>
      <w:r>
        <w:t xml:space="preserve">   </w:t>
      </w:r>
    </w:p>
    <w:p w:rsidR="00E36BC2" w:rsidRDefault="0079140F" w:rsidP="00E13B54">
      <w:pPr>
        <w:pStyle w:val="mbodyMainstyles"/>
        <w:rPr>
          <w:rFonts w:ascii="Arial" w:hAnsi="Arial" w:cs="Arial"/>
        </w:rPr>
      </w:pPr>
      <w:r w:rsidRPr="004D7CD2">
        <w:rPr>
          <w:noProof/>
        </w:rPr>
        <mc:AlternateContent>
          <mc:Choice Requires="wps">
            <w:drawing>
              <wp:anchor distT="45720" distB="45720" distL="114300" distR="114300" simplePos="0" relativeHeight="251660288" behindDoc="0" locked="0" layoutInCell="1" allowOverlap="1" wp14:anchorId="6682822C" wp14:editId="37C8B03F">
                <wp:simplePos x="0" y="0"/>
                <wp:positionH relativeFrom="column">
                  <wp:posOffset>-92075</wp:posOffset>
                </wp:positionH>
                <wp:positionV relativeFrom="paragraph">
                  <wp:posOffset>6342684</wp:posOffset>
                </wp:positionV>
                <wp:extent cx="4301067" cy="1404620"/>
                <wp:effectExtent l="0" t="0" r="0"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067" cy="1404620"/>
                        </a:xfrm>
                        <a:prstGeom prst="rect">
                          <a:avLst/>
                        </a:prstGeom>
                        <a:noFill/>
                        <a:ln w="9525">
                          <a:noFill/>
                          <a:miter lim="800000"/>
                          <a:headEnd/>
                          <a:tailEnd/>
                        </a:ln>
                      </wps:spPr>
                      <wps:txbx>
                        <w:txbxContent>
                          <w:p w:rsidR="0079140F" w:rsidRPr="00BE6D56" w:rsidRDefault="0079140F" w:rsidP="0079140F">
                            <w:pPr>
                              <w:tabs>
                                <w:tab w:val="left" w:pos="227"/>
                                <w:tab w:val="right" w:pos="3200"/>
                                <w:tab w:val="right" w:pos="3300"/>
                                <w:tab w:val="right" w:pos="3720"/>
                                <w:tab w:val="right" w:pos="4440"/>
                                <w:tab w:val="right" w:leader="dot" w:pos="10545"/>
                              </w:tabs>
                              <w:spacing w:after="57" w:line="288" w:lineRule="auto"/>
                              <w:jc w:val="both"/>
                              <w:rPr>
                                <w:rFonts w:ascii="Arial" w:hAnsi="Arial" w:cs="Arial"/>
                                <w:bCs/>
                                <w:color w:val="0066B3"/>
                                <w:lang w:val="en-GB"/>
                              </w:rPr>
                            </w:pPr>
                            <w:r>
                              <w:rPr>
                                <w:rFonts w:ascii="Arial" w:hAnsi="Arial" w:cs="Arial"/>
                                <w:bCs/>
                                <w:color w:val="00AB4E"/>
                                <w:lang w:val="en-GB"/>
                              </w:rPr>
                              <w:t xml:space="preserve">IHS </w:t>
                            </w:r>
                            <w:r w:rsidRPr="00BE6D56">
                              <w:rPr>
                                <w:rFonts w:ascii="Arial" w:hAnsi="Arial" w:cs="Arial"/>
                                <w:bCs/>
                                <w:color w:val="00AB4E"/>
                                <w:lang w:val="en-GB"/>
                              </w:rPr>
                              <w:t>Markit Customer Care:</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CustomerCare@ihs</w:t>
                            </w:r>
                            <w:r>
                              <w:rPr>
                                <w:rFonts w:ascii="Arial" w:hAnsi="Arial" w:cs="Arial"/>
                                <w:sz w:val="16"/>
                                <w:szCs w:val="16"/>
                                <w:lang w:val="en-GB"/>
                              </w:rPr>
                              <w:t>markit</w:t>
                            </w:r>
                            <w:r w:rsidRPr="00C5194E">
                              <w:rPr>
                                <w:rFonts w:ascii="Arial" w:hAnsi="Arial" w:cs="Arial"/>
                                <w:sz w:val="16"/>
                                <w:szCs w:val="16"/>
                                <w:lang w:val="en-GB"/>
                              </w:rPr>
                              <w:t>.com</w:t>
                            </w:r>
                          </w:p>
                          <w:p w:rsidR="0079140F" w:rsidRPr="00C5194E"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 xml:space="preserve">Americas: +1 </w:t>
                            </w:r>
                            <w:r>
                              <w:rPr>
                                <w:rFonts w:ascii="Arial" w:hAnsi="Arial" w:cs="Arial"/>
                                <w:sz w:val="16"/>
                                <w:szCs w:val="16"/>
                                <w:lang w:val="en-GB"/>
                              </w:rPr>
                              <w:t>800 IHS CARE (+1 800 447 2273)</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Europe, Middle East, and Africa: +44 (0) 1344 32</w:t>
                            </w:r>
                            <w:r>
                              <w:rPr>
                                <w:rFonts w:ascii="Arial" w:hAnsi="Arial" w:cs="Arial"/>
                                <w:sz w:val="16"/>
                                <w:szCs w:val="16"/>
                                <w:lang w:val="en-GB"/>
                              </w:rPr>
                              <w:t>8 300</w:t>
                            </w:r>
                          </w:p>
                          <w:p w:rsidR="0079140F" w:rsidRPr="004D7CD2"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Asia and the Pacific Rim: +604 291 3600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7.25pt;margin-top:499.4pt;width:338.6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" filled="f" stroked="f">
                <v:textbox style="mso-fit-shape-to-text:t">
                  <w:txbxContent>
                    <w:p w:rsidR="0079140F" w:rsidRPr="00BE6D56" w:rsidRDefault="0079140F" w:rsidP="0079140F">
                      <w:pPr>
                        <w:tabs>
                          <w:tab w:val="left" w:pos="227"/>
                          <w:tab w:val="right" w:pos="3200"/>
                          <w:tab w:val="right" w:pos="3300"/>
                          <w:tab w:val="right" w:pos="3720"/>
                          <w:tab w:val="right" w:pos="4440"/>
                          <w:tab w:val="right" w:leader="dot" w:pos="10545"/>
                        </w:tabs>
                        <w:spacing w:after="57" w:line="288" w:lineRule="auto"/>
                        <w:jc w:val="both"/>
                        <w:rPr>
                          <w:rFonts w:ascii="Arial" w:hAnsi="Arial" w:cs="Arial"/>
                          <w:bCs/>
                          <w:color w:val="0066B3"/>
                          <w:lang w:val="en-GB"/>
                        </w:rPr>
                      </w:pPr>
                      <w:r>
                        <w:rPr>
                          <w:rFonts w:ascii="Arial" w:hAnsi="Arial" w:cs="Arial"/>
                          <w:bCs/>
                          <w:color w:val="00AB4E"/>
                          <w:lang w:val="en-GB"/>
                        </w:rPr>
                        <w:t xml:space="preserve">IHS </w:t>
                      </w:r>
                      <w:r w:rsidRPr="00BE6D56">
                        <w:rPr>
                          <w:rFonts w:ascii="Arial" w:hAnsi="Arial" w:cs="Arial"/>
                          <w:bCs/>
                          <w:color w:val="00AB4E"/>
                          <w:lang w:val="en-GB"/>
                        </w:rPr>
                        <w:t>Markit Customer Care:</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CustomerCare@ihs</w:t>
                      </w:r>
                      <w:r>
                        <w:rPr>
                          <w:rFonts w:ascii="Arial" w:hAnsi="Arial" w:cs="Arial"/>
                          <w:sz w:val="16"/>
                          <w:szCs w:val="16"/>
                          <w:lang w:val="en-GB"/>
                        </w:rPr>
                        <w:t>markit</w:t>
                      </w:r>
                      <w:r w:rsidRPr="00C5194E">
                        <w:rPr>
                          <w:rFonts w:ascii="Arial" w:hAnsi="Arial" w:cs="Arial"/>
                          <w:sz w:val="16"/>
                          <w:szCs w:val="16"/>
                          <w:lang w:val="en-GB"/>
                        </w:rPr>
                        <w:t>.com</w:t>
                      </w:r>
                    </w:p>
                    <w:p w:rsidR="0079140F" w:rsidRPr="00C5194E"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 xml:space="preserve">Americas: +1 </w:t>
                      </w:r>
                      <w:r>
                        <w:rPr>
                          <w:rFonts w:ascii="Arial" w:hAnsi="Arial" w:cs="Arial"/>
                          <w:sz w:val="16"/>
                          <w:szCs w:val="16"/>
                          <w:lang w:val="en-GB"/>
                        </w:rPr>
                        <w:t>800 IHS CARE (+1 800 447 2273)</w:t>
                      </w:r>
                    </w:p>
                    <w:p w:rsidR="0079140F"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Europe, Middle East, and Africa: +44 (0) 1344 32</w:t>
                      </w:r>
                      <w:r>
                        <w:rPr>
                          <w:rFonts w:ascii="Arial" w:hAnsi="Arial" w:cs="Arial"/>
                          <w:sz w:val="16"/>
                          <w:szCs w:val="16"/>
                          <w:lang w:val="en-GB"/>
                        </w:rPr>
                        <w:t>8 300</w:t>
                      </w:r>
                    </w:p>
                    <w:p w:rsidR="0079140F" w:rsidRPr="004D7CD2" w:rsidRDefault="0079140F" w:rsidP="0079140F">
                      <w:pPr>
                        <w:tabs>
                          <w:tab w:val="left" w:pos="227"/>
                          <w:tab w:val="right" w:pos="3200"/>
                          <w:tab w:val="right" w:pos="3300"/>
                          <w:tab w:val="right" w:pos="3720"/>
                          <w:tab w:val="right" w:pos="4440"/>
                          <w:tab w:val="right" w:leader="dot" w:pos="10545"/>
                        </w:tabs>
                        <w:spacing w:after="0" w:line="288" w:lineRule="auto"/>
                        <w:rPr>
                          <w:rFonts w:ascii="Arial" w:hAnsi="Arial" w:cs="Arial"/>
                          <w:sz w:val="16"/>
                          <w:szCs w:val="16"/>
                          <w:lang w:val="en-GB"/>
                        </w:rPr>
                      </w:pPr>
                      <w:r w:rsidRPr="00C5194E">
                        <w:rPr>
                          <w:rFonts w:ascii="Arial" w:hAnsi="Arial" w:cs="Arial"/>
                          <w:sz w:val="16"/>
                          <w:szCs w:val="16"/>
                          <w:lang w:val="en-GB"/>
                        </w:rPr>
                        <w:t>Asia and the Pacific Rim: +604 291 3600</w:t>
                      </w:r>
                    </w:p>
                  </w:txbxContent>
                </v:textbox>
              </v:shape>
            </w:pict>
          </mc:Fallback>
        </mc:AlternateContent>
      </w:r>
    </w:p>
    <w:sectPr w:rsidR="00E36BC2" w:rsidSect="00D219AE">
      <w:headerReference w:type="first" r:id="rId18"/>
      <w:footerReference w:type="first" r:id="rId19"/>
      <w:pgSz w:w="11907" w:h="15593" w:code="1"/>
      <w:pgMar w:top="1707" w:right="680" w:bottom="907" w:left="680" w:header="0" w:footer="39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001" w:rsidRDefault="005A4001" w:rsidP="00F54088">
      <w:r>
        <w:separator/>
      </w:r>
    </w:p>
  </w:endnote>
  <w:endnote w:type="continuationSeparator" w:id="0">
    <w:p w:rsidR="005A4001" w:rsidRDefault="005A4001" w:rsidP="00F54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S Maquette Pro Light Italic">
    <w:panose1 w:val="00000000000000000000"/>
    <w:charset w:val="00"/>
    <w:family w:val="auto"/>
    <w:notTrueType/>
    <w:pitch w:val="default"/>
    <w:sig w:usb0="00000003" w:usb1="00000000" w:usb2="00000000" w:usb3="00000000" w:csb0="00000001" w:csb1="00000000"/>
  </w:font>
  <w:font w:name="ARS Maquette Pro Light">
    <w:altName w:val="ARS Maquette Pro Light"/>
    <w:panose1 w:val="02000303030000020004"/>
    <w:charset w:val="00"/>
    <w:family w:val="modern"/>
    <w:notTrueType/>
    <w:pitch w:val="variable"/>
    <w:sig w:usb0="A00000BF" w:usb1="5000A47B" w:usb2="00000000" w:usb3="00000000" w:csb0="00000093" w:csb1="00000000"/>
  </w:font>
  <w:font w:name="Brioni Std Light">
    <w:altName w:val="Brioni Std Light"/>
    <w:panose1 w:val="00000000000000000000"/>
    <w:charset w:val="00"/>
    <w:family w:val="modern"/>
    <w:notTrueType/>
    <w:pitch w:val="variable"/>
    <w:sig w:usb0="A000003F" w:usb1="5001E47B" w:usb2="00000000" w:usb3="00000000" w:csb0="00000093" w:csb1="00000000"/>
  </w:font>
  <w:font w:name="Times">
    <w:panose1 w:val="02020603050405020304"/>
    <w:charset w:val="00"/>
    <w:family w:val="roman"/>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ARS Maquette Pro">
    <w:altName w:val="ARS Maquette Pro"/>
    <w:panose1 w:val="02000603000000020004"/>
    <w:charset w:val="00"/>
    <w:family w:val="modern"/>
    <w:notTrueType/>
    <w:pitch w:val="variable"/>
    <w:sig w:usb0="A00000BF" w:usb1="4000E07B" w:usb2="00000000" w:usb3="00000000" w:csb0="00000093" w:csb1="00000000"/>
  </w:font>
  <w:font w:name="ARS Maquette Pro Bold">
    <w:panose1 w:val="00000000000000000000"/>
    <w:charset w:val="00"/>
    <w:family w:val="auto"/>
    <w:notTrueType/>
    <w:pitch w:val="default"/>
    <w:sig w:usb0="00000003" w:usb1="00000000" w:usb2="00000000" w:usb3="00000000" w:csb0="00000001" w:csb1="00000000"/>
  </w:font>
  <w:font w:name="ARS Maquette Pro Medium">
    <w:panose1 w:val="00000000000000000000"/>
    <w:charset w:val="00"/>
    <w:family w:val="auto"/>
    <w:notTrueType/>
    <w:pitch w:val="default"/>
    <w:sig w:usb0="00000003" w:usb1="00000000" w:usb2="00000000" w:usb3="00000000" w:csb0="00000001" w:csb1="00000000"/>
  </w:font>
  <w:font w:name="HelveticaNeueLT Pro 45 Lt">
    <w:panose1 w:val="00000000000000000000"/>
    <w:charset w:val="00"/>
    <w:family w:val="swiss"/>
    <w:notTrueType/>
    <w:pitch w:val="variable"/>
    <w:sig w:usb0="800000AF" w:usb1="5000204A" w:usb2="00000000" w:usb3="00000000" w:csb0="0000009B" w:csb1="00000000"/>
  </w:font>
  <w:font w:name="Source Sans Pro Light">
    <w:panose1 w:val="00000000000000000000"/>
    <w:charset w:val="00"/>
    <w:family w:val="swiss"/>
    <w:notTrueType/>
    <w:pitch w:val="variable"/>
    <w:sig w:usb0="20000007" w:usb1="00000001" w:usb2="00000000" w:usb3="00000000" w:csb0="00000193" w:csb1="00000000"/>
  </w:font>
  <w:font w:name="Source Sans Pro Semibold">
    <w:panose1 w:val="00000000000000000000"/>
    <w:charset w:val="00"/>
    <w:family w:val="swiss"/>
    <w:notTrueType/>
    <w:pitch w:val="variable"/>
    <w:sig w:usb0="600002F7" w:usb1="02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6C3" w:rsidRDefault="008A06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7253" w:rsidRPr="00931A9C" w:rsidRDefault="00720CC5" w:rsidP="00B17979">
    <w:pPr>
      <w:pStyle w:val="mfooter"/>
    </w:pPr>
    <w:r>
      <w:t xml:space="preserve">Confidential. </w:t>
    </w:r>
    <w:r w:rsidR="00E36BC2" w:rsidRPr="00931A9C">
      <w:t xml:space="preserve">© </w:t>
    </w:r>
    <w:fldSimple w:instr=" DOCPROPERTY  Year  \* MERGEFORMAT ">
      <w:r w:rsidR="008A06C3">
        <w:t>2017</w:t>
      </w:r>
    </w:fldSimple>
    <w:r w:rsidR="00E36BC2" w:rsidRPr="00931A9C">
      <w:t xml:space="preserve"> </w:t>
    </w:r>
    <w:r>
      <w:t>IHS Markit. All rights reserved</w:t>
    </w:r>
    <w:r w:rsidR="00636958">
      <w:t>.</w:t>
    </w:r>
    <w:r w:rsidR="00E36BC2" w:rsidRPr="00931A9C">
      <w:tab/>
    </w:r>
    <w:r w:rsidR="00FF36DE" w:rsidRPr="00931A9C">
      <w:fldChar w:fldCharType="begin"/>
    </w:r>
    <w:r w:rsidR="00E36BC2" w:rsidRPr="00931A9C">
      <w:instrText xml:space="preserve"> PAGE   \* MERGEFORMAT </w:instrText>
    </w:r>
    <w:r w:rsidR="00FF36DE" w:rsidRPr="00931A9C">
      <w:fldChar w:fldCharType="separate"/>
    </w:r>
    <w:r w:rsidR="003C22E0">
      <w:rPr>
        <w:noProof/>
      </w:rPr>
      <w:t>3</w:t>
    </w:r>
    <w:r w:rsidR="00FF36DE" w:rsidRPr="00931A9C">
      <w:fldChar w:fldCharType="end"/>
    </w:r>
    <w:r w:rsidR="00E36BC2" w:rsidRPr="00931A9C">
      <w:tab/>
    </w:r>
    <w:fldSimple w:instr=" DOCPROPERTY  DateNum  \* MERGEFORMAT ">
      <w:r w:rsidR="008A06C3">
        <w:t>01</w:t>
      </w:r>
    </w:fldSimple>
    <w:r>
      <w:t xml:space="preserve"> </w:t>
    </w:r>
    <w:fldSimple w:instr=" DOCPROPERTY  Month  \* MERGEFORMAT ">
      <w:r w:rsidR="008A06C3">
        <w:t>Month</w:t>
      </w:r>
    </w:fldSimple>
    <w:r>
      <w:t xml:space="preserve"> </w:t>
    </w:r>
    <w:fldSimple w:instr=" DOCPROPERTY  Year  \* MERGEFORMAT ">
      <w:r w:rsidR="008A06C3">
        <w:t>2017</w:t>
      </w:r>
    </w:fldSimple>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F6" w:rsidRDefault="002A2E53" w:rsidP="007A3735">
    <w:pPr>
      <w:pStyle w:val="BasicParagraph"/>
      <w:tabs>
        <w:tab w:val="right" w:pos="10547"/>
      </w:tabs>
      <w:rPr>
        <w:rFonts w:ascii="Arial" w:hAnsi="Arial" w:cs="Arial"/>
        <w:color w:val="515E69"/>
        <w:sz w:val="16"/>
        <w:szCs w:val="16"/>
        <w:lang w:val="en-US"/>
      </w:rPr>
    </w:pPr>
    <w:r>
      <w:rPr>
        <w:noProof/>
        <w:lang w:val="en-US"/>
      </w:rPr>
      <mc:AlternateContent>
        <mc:Choice Requires="wps">
          <w:drawing>
            <wp:anchor distT="0" distB="0" distL="114300" distR="114300" simplePos="0" relativeHeight="251668479" behindDoc="0" locked="0" layoutInCell="1" allowOverlap="1" wp14:anchorId="4301E062" wp14:editId="3A09ECBD">
              <wp:simplePos x="0" y="0"/>
              <wp:positionH relativeFrom="column">
                <wp:posOffset>-427050</wp:posOffset>
              </wp:positionH>
              <wp:positionV relativeFrom="page">
                <wp:posOffset>8510270</wp:posOffset>
              </wp:positionV>
              <wp:extent cx="754380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7543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330FABC" id="Straight Connector 9" o:spid="_x0000_s1026" style="position:absolute;z-index:251668479;visibility:visible;mso-wrap-style:square;mso-wrap-distance-left:9pt;mso-wrap-distance-top:0;mso-wrap-distance-right:9pt;mso-wrap-distance-bottom:0;mso-position-horizontal:absolute;mso-position-horizontal-relative:text;mso-position-vertical:absolute;mso-position-vertical-relative:page" from="-33.65pt,670.1pt" to="560.35pt,6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" strokecolor="#00a249 [3044]">
              <w10:wrap anchory="page"/>
            </v:line>
          </w:pict>
        </mc:Fallback>
      </mc:AlternateContent>
    </w:r>
  </w:p>
  <w:p w:rsidR="00977CF6" w:rsidRDefault="002A2E53" w:rsidP="007A3735">
    <w:pPr>
      <w:pStyle w:val="BasicParagraph"/>
      <w:tabs>
        <w:tab w:val="right" w:pos="10547"/>
      </w:tabs>
      <w:rPr>
        <w:rFonts w:ascii="Arial" w:hAnsi="Arial" w:cs="Arial"/>
        <w:color w:val="515E69"/>
        <w:sz w:val="16"/>
        <w:szCs w:val="16"/>
        <w:lang w:val="en-US"/>
      </w:rPr>
    </w:pPr>
    <w:r>
      <w:rPr>
        <w:noProof/>
        <w:lang w:val="en-US"/>
      </w:rPr>
      <mc:AlternateContent>
        <mc:Choice Requires="wps">
          <w:drawing>
            <wp:anchor distT="0" distB="0" distL="114300" distR="114300" simplePos="0" relativeHeight="251669503" behindDoc="0" locked="0" layoutInCell="1" allowOverlap="1" wp14:anchorId="0D5E76CA" wp14:editId="7BFFDBBA">
              <wp:simplePos x="0" y="0"/>
              <wp:positionH relativeFrom="column">
                <wp:posOffset>6274</wp:posOffset>
              </wp:positionH>
              <wp:positionV relativeFrom="page">
                <wp:posOffset>8634730</wp:posOffset>
              </wp:positionV>
              <wp:extent cx="5064760" cy="850265"/>
              <wp:effectExtent l="0" t="0" r="0" b="6985"/>
              <wp:wrapNone/>
              <wp:docPr id="13" name="Text Box 13"/>
              <wp:cNvGraphicFramePr/>
              <a:graphic xmlns:a="http://schemas.openxmlformats.org/drawingml/2006/main">
                <a:graphicData uri="http://schemas.microsoft.com/office/word/2010/wordprocessingShape">
                  <wps:wsp>
                    <wps:cNvSpPr txBox="1"/>
                    <wps:spPr>
                      <a:xfrm>
                        <a:off x="0" y="0"/>
                        <a:ext cx="5064760" cy="850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2E53" w:rsidRDefault="002A2E53" w:rsidP="002A2E53">
                          <w:pPr>
                            <w:pStyle w:val="ccontactsheader"/>
                          </w:pPr>
                          <w:r>
                            <w:t>Contacts</w:t>
                          </w:r>
                        </w:p>
                        <w:p w:rsidR="002A2E53" w:rsidRDefault="002A2E53" w:rsidP="002A2E53">
                          <w:pPr>
                            <w:pStyle w:val="ccontactnameContactsPage"/>
                          </w:pPr>
                          <w:r>
                            <w:t xml:space="preserve">Name here Xxxxxxx, </w:t>
                          </w:r>
                          <w:r w:rsidRPr="005E52A6">
                            <w:rPr>
                              <w:b w:val="0"/>
                            </w:rPr>
                            <w:t>Job title here Xxxxxxxxxx ∙ name.surname@ihsmarkit.com, +000 000 00 00</w:t>
                          </w:r>
                        </w:p>
                        <w:p w:rsidR="002A2E53" w:rsidRDefault="002A2E53" w:rsidP="002A2E53">
                          <w:pPr>
                            <w:pStyle w:val="ccontactnameContactsPage"/>
                          </w:pPr>
                          <w:r>
                            <w:t xml:space="preserve">Name here Xxxxxxx, </w:t>
                          </w:r>
                          <w:r w:rsidRPr="005E52A6">
                            <w:rPr>
                              <w:b w:val="0"/>
                            </w:rPr>
                            <w:t>Job title here Xxxxxxxxxx ∙ name.surname@ihsmarkit.com, +000 000 00 00</w:t>
                          </w:r>
                        </w:p>
                        <w:p w:rsidR="002A2E53" w:rsidRDefault="002A2E53" w:rsidP="002A2E53">
                          <w:pPr>
                            <w:pStyle w:val="ccontactnameContactsPage"/>
                          </w:pPr>
                          <w:r>
                            <w:t xml:space="preserve">Name here Xxxxxxx, </w:t>
                          </w:r>
                          <w:r w:rsidRPr="005E52A6">
                            <w:rPr>
                              <w:b w:val="0"/>
                            </w:rPr>
                            <w:t>Job title here Xxxxxxxxxx ∙ name.surname@ihsmarkit.com, +000 000 00 00</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31" type="#_x0000_t202" style="position:absolute;margin-left:.5pt;margin-top:679.9pt;width:398.8pt;height:66.95pt;z-index:25166950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" filled="f" stroked="f" strokeweight=".5pt">
              <v:textbox inset="0">
                <w:txbxContent>
                  <w:p w:rsidR="002A2E53" w:rsidRDefault="002A2E53" w:rsidP="002A2E53">
                    <w:pPr>
                      <w:pStyle w:val="ccontactsheader"/>
                    </w:pPr>
                    <w:r>
                      <w:t>Contacts</w:t>
                    </w:r>
                  </w:p>
                  <w:p w:rsidR="002A2E53" w:rsidRDefault="002A2E53" w:rsidP="002A2E53">
                    <w:pPr>
                      <w:pStyle w:val="ccontactnameContactsPage"/>
                    </w:pPr>
                    <w:r>
                      <w:t xml:space="preserve">Name here Xxxxxxx, </w:t>
                    </w:r>
                    <w:r w:rsidRPr="005E52A6">
                      <w:rPr>
                        <w:b w:val="0"/>
                      </w:rPr>
                      <w:t>Job title here Xxxxxxxxxx ∙ name.surname@ihsmarkit.com, +000 000 00 00</w:t>
                    </w:r>
                  </w:p>
                  <w:p w:rsidR="002A2E53" w:rsidRDefault="002A2E53" w:rsidP="002A2E53">
                    <w:pPr>
                      <w:pStyle w:val="ccontactnameContactsPage"/>
                    </w:pPr>
                    <w:r>
                      <w:t xml:space="preserve">Name here Xxxxxxx, </w:t>
                    </w:r>
                    <w:r w:rsidRPr="005E52A6">
                      <w:rPr>
                        <w:b w:val="0"/>
                      </w:rPr>
                      <w:t>Job title here Xxxxxxxxxx ∙ name.surname@ihsmarkit.com, +000 000 00 00</w:t>
                    </w:r>
                  </w:p>
                  <w:p w:rsidR="002A2E53" w:rsidRDefault="002A2E53" w:rsidP="002A2E53">
                    <w:pPr>
                      <w:pStyle w:val="ccontactnameContactsPage"/>
                    </w:pPr>
                    <w:r>
                      <w:t xml:space="preserve">Name here Xxxxxxx, </w:t>
                    </w:r>
                    <w:r w:rsidRPr="005E52A6">
                      <w:rPr>
                        <w:b w:val="0"/>
                      </w:rPr>
                      <w:t>Job title here Xxxxxxxxxx ∙ name.surname@ihsmarkit.com, +000 000 00 00</w:t>
                    </w:r>
                  </w:p>
                </w:txbxContent>
              </v:textbox>
              <w10:wrap anchory="page"/>
            </v:shape>
          </w:pict>
        </mc:Fallback>
      </mc:AlternateContent>
    </w:r>
  </w:p>
  <w:p w:rsidR="00DD186B" w:rsidRDefault="00DD186B" w:rsidP="007A3735">
    <w:pPr>
      <w:pStyle w:val="BasicParagraph"/>
      <w:tabs>
        <w:tab w:val="right" w:pos="10547"/>
      </w:tabs>
      <w:rPr>
        <w:rFonts w:ascii="Arial" w:hAnsi="Arial" w:cs="Arial"/>
        <w:color w:val="515E69"/>
        <w:sz w:val="16"/>
        <w:szCs w:val="16"/>
        <w:lang w:val="en-US"/>
      </w:rPr>
    </w:pPr>
  </w:p>
  <w:p w:rsidR="00DD186B" w:rsidRDefault="00DD186B" w:rsidP="007A3735">
    <w:pPr>
      <w:pStyle w:val="BasicParagraph"/>
      <w:tabs>
        <w:tab w:val="right" w:pos="10547"/>
      </w:tabs>
      <w:rPr>
        <w:rFonts w:ascii="Arial" w:hAnsi="Arial" w:cs="Arial"/>
        <w:color w:val="515E69"/>
        <w:sz w:val="16"/>
        <w:szCs w:val="16"/>
        <w:lang w:val="en-US"/>
      </w:rPr>
    </w:pPr>
  </w:p>
  <w:p w:rsidR="007A3735" w:rsidRDefault="007A3735" w:rsidP="007A3735">
    <w:pPr>
      <w:pStyle w:val="BasicParagraph"/>
      <w:tabs>
        <w:tab w:val="right" w:pos="10547"/>
      </w:tabs>
      <w:rPr>
        <w:rFonts w:ascii="Arial" w:hAnsi="Arial" w:cs="Arial"/>
        <w:color w:val="515E69"/>
        <w:sz w:val="16"/>
        <w:szCs w:val="16"/>
        <w:lang w:val="en-US"/>
      </w:rPr>
    </w:pPr>
  </w:p>
  <w:p w:rsidR="0097220C" w:rsidRPr="00CF651E" w:rsidRDefault="005E52A6" w:rsidP="007A3735">
    <w:pPr>
      <w:pStyle w:val="BasicParagraph"/>
      <w:tabs>
        <w:tab w:val="right" w:pos="10547"/>
      </w:tabs>
      <w:rPr>
        <w:rFonts w:ascii="Arial" w:hAnsi="Arial" w:cs="Arial"/>
        <w:color w:val="515E69"/>
        <w:sz w:val="16"/>
        <w:szCs w:val="16"/>
        <w:lang w:val="en-US"/>
      </w:rPr>
    </w:pPr>
    <w:r w:rsidRPr="0018251C">
      <w:rPr>
        <w:rFonts w:cs="Arial"/>
        <w:noProof/>
        <w:color w:val="515E69"/>
        <w:sz w:val="16"/>
        <w:szCs w:val="16"/>
        <w:lang w:val="en-US"/>
      </w:rPr>
      <mc:AlternateContent>
        <mc:Choice Requires="wps">
          <w:drawing>
            <wp:anchor distT="45720" distB="45720" distL="114300" distR="114300" simplePos="0" relativeHeight="251666431" behindDoc="0" locked="0" layoutInCell="1" allowOverlap="1" wp14:anchorId="76C7B16B" wp14:editId="65EE5A6B">
              <wp:simplePos x="0" y="0"/>
              <wp:positionH relativeFrom="column">
                <wp:posOffset>-10160</wp:posOffset>
              </wp:positionH>
              <wp:positionV relativeFrom="page">
                <wp:posOffset>9509760</wp:posOffset>
              </wp:positionV>
              <wp:extent cx="2679065" cy="21844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218440"/>
                      </a:xfrm>
                      <a:prstGeom prst="rect">
                        <a:avLst/>
                      </a:prstGeom>
                      <a:noFill/>
                      <a:ln w="9525">
                        <a:noFill/>
                        <a:miter lim="800000"/>
                        <a:headEnd/>
                        <a:tailEnd/>
                      </a:ln>
                    </wps:spPr>
                    <wps:txbx>
                      <w:txbxContent>
                        <w:p w:rsidR="0018251C" w:rsidRPr="007A3735" w:rsidRDefault="0018251C" w:rsidP="0018251C">
                          <w:pPr>
                            <w:spacing w:after="0" w:line="186" w:lineRule="exact"/>
                            <w:ind w:left="20" w:right="-44"/>
                            <w:jc w:val="both"/>
                            <w:rPr>
                              <w:rFonts w:ascii="Arial" w:eastAsia="Source Sans Pro Light" w:hAnsi="Arial" w:cs="Arial"/>
                              <w:color w:val="58595B"/>
                              <w:sz w:val="14"/>
                              <w:szCs w:val="14"/>
                            </w:rPr>
                          </w:pPr>
                          <w:r w:rsidRPr="007A3735">
                            <w:rPr>
                              <w:rFonts w:ascii="Arial" w:eastAsia="Source Sans Pro Light" w:hAnsi="Arial" w:cs="Arial"/>
                              <w:color w:val="58595B"/>
                              <w:spacing w:val="1"/>
                              <w:position w:val="1"/>
                              <w:sz w:val="14"/>
                              <w:szCs w:val="14"/>
                            </w:rPr>
                            <w:t>Co</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f</w:t>
                          </w:r>
                          <w:r w:rsidRPr="007A3735">
                            <w:rPr>
                              <w:rFonts w:ascii="Arial" w:eastAsia="Source Sans Pro Light" w:hAnsi="Arial" w:cs="Arial"/>
                              <w:color w:val="58595B"/>
                              <w:spacing w:val="1"/>
                              <w:position w:val="1"/>
                              <w:sz w:val="14"/>
                              <w:szCs w:val="14"/>
                            </w:rPr>
                            <w:t>id</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t</w:t>
                          </w:r>
                          <w:r w:rsidRPr="007A3735">
                            <w:rPr>
                              <w:rFonts w:ascii="Arial" w:eastAsia="Source Sans Pro Light" w:hAnsi="Arial" w:cs="Arial"/>
                              <w:color w:val="58595B"/>
                              <w:spacing w:val="-2"/>
                              <w:position w:val="1"/>
                              <w:sz w:val="14"/>
                              <w:szCs w:val="14"/>
                            </w:rPr>
                            <w:t>i</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008A06C3">
                            <w:rPr>
                              <w:rFonts w:ascii="Arial" w:eastAsia="Source Sans Pro Light" w:hAnsi="Arial" w:cs="Arial"/>
                              <w:color w:val="58595B"/>
                              <w:spacing w:val="-2"/>
                              <w:w w:val="101"/>
                              <w:position w:val="1"/>
                              <w:sz w:val="14"/>
                              <w:szCs w:val="14"/>
                            </w:rPr>
                            <w:fldChar w:fldCharType="begin"/>
                          </w:r>
                          <w:r w:rsidR="008A06C3">
                            <w:rPr>
                              <w:rFonts w:ascii="Arial" w:eastAsia="Source Sans Pro Light" w:hAnsi="Arial" w:cs="Arial"/>
                              <w:color w:val="58595B"/>
                              <w:spacing w:val="-2"/>
                              <w:w w:val="101"/>
                              <w:position w:val="1"/>
                              <w:sz w:val="14"/>
                              <w:szCs w:val="14"/>
                            </w:rPr>
                            <w:instrText xml:space="preserve"> DOCPROPERTY  Year  \* MERGEFORMAT </w:instrText>
                          </w:r>
                          <w:r w:rsidR="008A06C3">
                            <w:rPr>
                              <w:rFonts w:ascii="Arial" w:eastAsia="Source Sans Pro Light" w:hAnsi="Arial" w:cs="Arial"/>
                              <w:color w:val="58595B"/>
                              <w:spacing w:val="-2"/>
                              <w:w w:val="101"/>
                              <w:position w:val="1"/>
                              <w:sz w:val="14"/>
                              <w:szCs w:val="14"/>
                            </w:rPr>
                            <w:fldChar w:fldCharType="separate"/>
                          </w:r>
                          <w:r w:rsidR="008A06C3">
                            <w:rPr>
                              <w:rFonts w:ascii="Arial" w:eastAsia="Source Sans Pro Light" w:hAnsi="Arial" w:cs="Arial"/>
                              <w:color w:val="58595B"/>
                              <w:spacing w:val="-2"/>
                              <w:w w:val="101"/>
                              <w:position w:val="1"/>
                              <w:sz w:val="14"/>
                              <w:szCs w:val="14"/>
                            </w:rPr>
                            <w:t>2017</w:t>
                          </w:r>
                          <w:r w:rsidR="008A06C3">
                            <w:rPr>
                              <w:rFonts w:ascii="Arial" w:eastAsia="Source Sans Pro Light" w:hAnsi="Arial" w:cs="Arial"/>
                              <w:color w:val="58595B"/>
                              <w:spacing w:val="-2"/>
                              <w:w w:val="101"/>
                              <w:position w:val="1"/>
                              <w:sz w:val="14"/>
                              <w:szCs w:val="14"/>
                            </w:rPr>
                            <w:fldChar w:fldCharType="end"/>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1"/>
                              <w:position w:val="1"/>
                              <w:sz w:val="14"/>
                              <w:szCs w:val="14"/>
                            </w:rPr>
                            <w:t>H</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M</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spacing w:val="2"/>
                              <w:position w:val="1"/>
                              <w:sz w:val="14"/>
                              <w:szCs w:val="14"/>
                            </w:rPr>
                            <w:t>k</w:t>
                          </w:r>
                          <w:r w:rsidRPr="007A3735">
                            <w:rPr>
                              <w:rFonts w:ascii="Arial" w:eastAsia="Source Sans Pro Light" w:hAnsi="Arial" w:cs="Arial"/>
                              <w:color w:val="58595B"/>
                              <w:spacing w:val="1"/>
                              <w:position w:val="1"/>
                              <w:sz w:val="14"/>
                              <w:szCs w:val="14"/>
                            </w:rPr>
                            <w:t>i</w:t>
                          </w:r>
                          <w:r w:rsidRPr="007A3735">
                            <w:rPr>
                              <w:rFonts w:ascii="Arial" w:eastAsia="Source Sans Pro Light" w:hAnsi="Arial" w:cs="Arial"/>
                              <w:color w:val="58595B"/>
                              <w:position w:val="1"/>
                              <w:sz w:val="14"/>
                              <w:szCs w:val="14"/>
                            </w:rPr>
                            <w:t>t</w:t>
                          </w:r>
                          <w:r w:rsidRPr="007A3735">
                            <w:rPr>
                              <w:rFonts w:ascii="Arial" w:eastAsia="Source Sans Pro Light" w:hAnsi="Arial" w:cs="Arial"/>
                              <w:color w:val="58595B"/>
                              <w:spacing w:val="-2"/>
                              <w:position w:val="1"/>
                              <w:sz w:val="14"/>
                              <w:szCs w:val="14"/>
                            </w:rPr>
                            <w:t>™</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2"/>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l</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2"/>
                              <w:position w:val="1"/>
                              <w:sz w:val="14"/>
                              <w:szCs w:val="14"/>
                            </w:rPr>
                            <w:t>g</w:t>
                          </w:r>
                          <w:r w:rsidRPr="007A3735">
                            <w:rPr>
                              <w:rFonts w:ascii="Arial" w:eastAsia="Source Sans Pro Light" w:hAnsi="Arial" w:cs="Arial"/>
                              <w:color w:val="58595B"/>
                              <w:position w:val="1"/>
                              <w:sz w:val="14"/>
                              <w:szCs w:val="14"/>
                            </w:rPr>
                            <w:t>h</w:t>
                          </w:r>
                          <w:r w:rsidRPr="007A3735">
                            <w:rPr>
                              <w:rFonts w:ascii="Arial" w:eastAsia="Source Sans Pro Light" w:hAnsi="Arial" w:cs="Arial"/>
                              <w:color w:val="58595B"/>
                              <w:spacing w:val="6"/>
                              <w:position w:val="1"/>
                              <w:sz w:val="14"/>
                              <w:szCs w:val="14"/>
                            </w:rPr>
                            <w:t>t</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r</w:t>
                          </w:r>
                          <w:r w:rsidRPr="007A3735">
                            <w:rPr>
                              <w:rFonts w:ascii="Arial" w:eastAsia="Source Sans Pro Light" w:hAnsi="Arial" w:cs="Arial"/>
                              <w:color w:val="58595B"/>
                              <w:spacing w:val="3"/>
                              <w:position w:val="1"/>
                              <w:sz w:val="14"/>
                              <w:szCs w:val="14"/>
                            </w:rPr>
                            <w:t>es</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r</w:t>
                          </w:r>
                          <w:r w:rsidRPr="007A3735">
                            <w:rPr>
                              <w:rFonts w:ascii="Arial" w:eastAsia="Source Sans Pro Light" w:hAnsi="Arial" w:cs="Arial"/>
                              <w:color w:val="58595B"/>
                              <w:spacing w:val="1"/>
                              <w:position w:val="1"/>
                              <w:sz w:val="14"/>
                              <w:szCs w:val="14"/>
                            </w:rPr>
                            <w:t>v</w:t>
                          </w:r>
                          <w:r w:rsidRPr="007A3735">
                            <w:rPr>
                              <w:rFonts w:ascii="Arial" w:eastAsia="Source Sans Pro Light" w:hAnsi="Arial" w:cs="Arial"/>
                              <w:color w:val="58595B"/>
                              <w:spacing w:val="3"/>
                              <w:position w:val="1"/>
                              <w:sz w:val="14"/>
                              <w:szCs w:val="14"/>
                            </w:rPr>
                            <w:t>e</w:t>
                          </w:r>
                          <w:r w:rsidRPr="007A3735">
                            <w:rPr>
                              <w:rFonts w:ascii="Arial" w:eastAsia="Source Sans Pro Light" w:hAnsi="Arial" w:cs="Arial"/>
                              <w:color w:val="58595B"/>
                              <w:spacing w:val="1"/>
                              <w:position w:val="1"/>
                              <w:sz w:val="14"/>
                              <w:szCs w:val="14"/>
                            </w:rPr>
                            <w:t>d</w:t>
                          </w:r>
                          <w:r w:rsidRPr="007A3735">
                            <w:rPr>
                              <w:rFonts w:ascii="Arial" w:eastAsia="Source Sans Pro Light" w:hAnsi="Arial" w:cs="Arial"/>
                              <w:color w:val="58595B"/>
                              <w:position w:val="1"/>
                              <w:sz w:val="14"/>
                              <w:szCs w:val="14"/>
                            </w:rPr>
                            <w:t>.</w:t>
                          </w:r>
                        </w:p>
                      </w:txbxContent>
                    </wps:txbx>
                    <wps:bodyPr rot="0" vert="horz" wrap="square" lIns="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margin-left:-.8pt;margin-top:748.8pt;width:210.95pt;height:17.2pt;z-index:251666431;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" filled="f" stroked="f">
              <v:textbox style="mso-fit-shape-to-text:t" inset="0">
                <w:txbxContent>
                  <w:p w:rsidR="0018251C" w:rsidRPr="007A3735" w:rsidRDefault="0018251C" w:rsidP="0018251C">
                    <w:pPr>
                      <w:spacing w:after="0" w:line="186" w:lineRule="exact"/>
                      <w:ind w:left="20" w:right="-44"/>
                      <w:jc w:val="both"/>
                      <w:rPr>
                        <w:rFonts w:ascii="Arial" w:eastAsia="Source Sans Pro Light" w:hAnsi="Arial" w:cs="Arial"/>
                        <w:color w:val="58595B"/>
                        <w:sz w:val="14"/>
                        <w:szCs w:val="14"/>
                      </w:rPr>
                    </w:pPr>
                    <w:r w:rsidRPr="007A3735">
                      <w:rPr>
                        <w:rFonts w:ascii="Arial" w:eastAsia="Source Sans Pro Light" w:hAnsi="Arial" w:cs="Arial"/>
                        <w:color w:val="58595B"/>
                        <w:spacing w:val="1"/>
                        <w:position w:val="1"/>
                        <w:sz w:val="14"/>
                        <w:szCs w:val="14"/>
                      </w:rPr>
                      <w:t>Co</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f</w:t>
                    </w:r>
                    <w:r w:rsidRPr="007A3735">
                      <w:rPr>
                        <w:rFonts w:ascii="Arial" w:eastAsia="Source Sans Pro Light" w:hAnsi="Arial" w:cs="Arial"/>
                        <w:color w:val="58595B"/>
                        <w:spacing w:val="1"/>
                        <w:position w:val="1"/>
                        <w:sz w:val="14"/>
                        <w:szCs w:val="14"/>
                      </w:rPr>
                      <w:t>id</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n</w:t>
                    </w:r>
                    <w:r w:rsidRPr="007A3735">
                      <w:rPr>
                        <w:rFonts w:ascii="Arial" w:eastAsia="Source Sans Pro Light" w:hAnsi="Arial" w:cs="Arial"/>
                        <w:color w:val="58595B"/>
                        <w:spacing w:val="2"/>
                        <w:position w:val="1"/>
                        <w:sz w:val="14"/>
                        <w:szCs w:val="14"/>
                      </w:rPr>
                      <w:t>t</w:t>
                    </w:r>
                    <w:r w:rsidRPr="007A3735">
                      <w:rPr>
                        <w:rFonts w:ascii="Arial" w:eastAsia="Source Sans Pro Light" w:hAnsi="Arial" w:cs="Arial"/>
                        <w:color w:val="58595B"/>
                        <w:spacing w:val="-2"/>
                        <w:position w:val="1"/>
                        <w:sz w:val="14"/>
                        <w:szCs w:val="14"/>
                      </w:rPr>
                      <w:t>i</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008A06C3">
                      <w:rPr>
                        <w:rFonts w:ascii="Arial" w:eastAsia="Source Sans Pro Light" w:hAnsi="Arial" w:cs="Arial"/>
                        <w:color w:val="58595B"/>
                        <w:spacing w:val="-2"/>
                        <w:w w:val="101"/>
                        <w:position w:val="1"/>
                        <w:sz w:val="14"/>
                        <w:szCs w:val="14"/>
                      </w:rPr>
                      <w:fldChar w:fldCharType="begin"/>
                    </w:r>
                    <w:r w:rsidR="008A06C3">
                      <w:rPr>
                        <w:rFonts w:ascii="Arial" w:eastAsia="Source Sans Pro Light" w:hAnsi="Arial" w:cs="Arial"/>
                        <w:color w:val="58595B"/>
                        <w:spacing w:val="-2"/>
                        <w:w w:val="101"/>
                        <w:position w:val="1"/>
                        <w:sz w:val="14"/>
                        <w:szCs w:val="14"/>
                      </w:rPr>
                      <w:instrText xml:space="preserve"> DOCPROPERTY  Year  \* MERGEFORMAT </w:instrText>
                    </w:r>
                    <w:r w:rsidR="008A06C3">
                      <w:rPr>
                        <w:rFonts w:ascii="Arial" w:eastAsia="Source Sans Pro Light" w:hAnsi="Arial" w:cs="Arial"/>
                        <w:color w:val="58595B"/>
                        <w:spacing w:val="-2"/>
                        <w:w w:val="101"/>
                        <w:position w:val="1"/>
                        <w:sz w:val="14"/>
                        <w:szCs w:val="14"/>
                      </w:rPr>
                      <w:fldChar w:fldCharType="separate"/>
                    </w:r>
                    <w:r w:rsidR="008A06C3">
                      <w:rPr>
                        <w:rFonts w:ascii="Arial" w:eastAsia="Source Sans Pro Light" w:hAnsi="Arial" w:cs="Arial"/>
                        <w:color w:val="58595B"/>
                        <w:spacing w:val="-2"/>
                        <w:w w:val="101"/>
                        <w:position w:val="1"/>
                        <w:sz w:val="14"/>
                        <w:szCs w:val="14"/>
                      </w:rPr>
                      <w:t>2017</w:t>
                    </w:r>
                    <w:r w:rsidR="008A06C3">
                      <w:rPr>
                        <w:rFonts w:ascii="Arial" w:eastAsia="Source Sans Pro Light" w:hAnsi="Arial" w:cs="Arial"/>
                        <w:color w:val="58595B"/>
                        <w:spacing w:val="-2"/>
                        <w:w w:val="101"/>
                        <w:position w:val="1"/>
                        <w:sz w:val="14"/>
                        <w:szCs w:val="14"/>
                      </w:rPr>
                      <w:fldChar w:fldCharType="end"/>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1"/>
                        <w:position w:val="1"/>
                        <w:sz w:val="14"/>
                        <w:szCs w:val="14"/>
                      </w:rPr>
                      <w:t>H</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M</w:t>
                    </w:r>
                    <w:r w:rsidRPr="007A3735">
                      <w:rPr>
                        <w:rFonts w:ascii="Arial" w:eastAsia="Source Sans Pro Light" w:hAnsi="Arial" w:cs="Arial"/>
                        <w:color w:val="58595B"/>
                        <w:position w:val="1"/>
                        <w:sz w:val="14"/>
                        <w:szCs w:val="14"/>
                      </w:rPr>
                      <w:t>a</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spacing w:val="2"/>
                        <w:position w:val="1"/>
                        <w:sz w:val="14"/>
                        <w:szCs w:val="14"/>
                      </w:rPr>
                      <w:t>k</w:t>
                    </w:r>
                    <w:r w:rsidRPr="007A3735">
                      <w:rPr>
                        <w:rFonts w:ascii="Arial" w:eastAsia="Source Sans Pro Light" w:hAnsi="Arial" w:cs="Arial"/>
                        <w:color w:val="58595B"/>
                        <w:spacing w:val="1"/>
                        <w:position w:val="1"/>
                        <w:sz w:val="14"/>
                        <w:szCs w:val="14"/>
                      </w:rPr>
                      <w:t>i</w:t>
                    </w:r>
                    <w:r w:rsidRPr="007A3735">
                      <w:rPr>
                        <w:rFonts w:ascii="Arial" w:eastAsia="Source Sans Pro Light" w:hAnsi="Arial" w:cs="Arial"/>
                        <w:color w:val="58595B"/>
                        <w:position w:val="1"/>
                        <w:sz w:val="14"/>
                        <w:szCs w:val="14"/>
                      </w:rPr>
                      <w:t>t</w:t>
                    </w:r>
                    <w:r w:rsidRPr="007A3735">
                      <w:rPr>
                        <w:rFonts w:ascii="Arial" w:eastAsia="Source Sans Pro Light" w:hAnsi="Arial" w:cs="Arial"/>
                        <w:color w:val="58595B"/>
                        <w:spacing w:val="-2"/>
                        <w:position w:val="1"/>
                        <w:sz w:val="14"/>
                        <w:szCs w:val="14"/>
                      </w:rPr>
                      <w:t>™</w:t>
                    </w:r>
                    <w:r w:rsidRPr="007A3735">
                      <w:rPr>
                        <w:rFonts w:ascii="Arial" w:eastAsia="Source Sans Pro Light" w:hAnsi="Arial" w:cs="Arial"/>
                        <w:color w:val="58595B"/>
                        <w:position w:val="1"/>
                        <w:sz w:val="14"/>
                        <w:szCs w:val="14"/>
                      </w:rPr>
                      <w:t>.</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2"/>
                        <w:position w:val="1"/>
                        <w:sz w:val="14"/>
                        <w:szCs w:val="14"/>
                      </w:rPr>
                      <w:t>A</w:t>
                    </w:r>
                    <w:r w:rsidRPr="007A3735">
                      <w:rPr>
                        <w:rFonts w:ascii="Arial" w:eastAsia="Source Sans Pro Light" w:hAnsi="Arial" w:cs="Arial"/>
                        <w:color w:val="58595B"/>
                        <w:spacing w:val="-1"/>
                        <w:position w:val="1"/>
                        <w:sz w:val="14"/>
                        <w:szCs w:val="14"/>
                      </w:rPr>
                      <w:t>l</w:t>
                    </w:r>
                    <w:r w:rsidRPr="007A3735">
                      <w:rPr>
                        <w:rFonts w:ascii="Arial" w:eastAsia="Source Sans Pro Light" w:hAnsi="Arial" w:cs="Arial"/>
                        <w:color w:val="58595B"/>
                        <w:position w:val="1"/>
                        <w:sz w:val="14"/>
                        <w:szCs w:val="14"/>
                      </w:rPr>
                      <w:t>l</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3"/>
                        <w:position w:val="1"/>
                        <w:sz w:val="14"/>
                        <w:szCs w:val="14"/>
                      </w:rPr>
                      <w:t>r</w:t>
                    </w:r>
                    <w:r w:rsidRPr="007A3735">
                      <w:rPr>
                        <w:rFonts w:ascii="Arial" w:eastAsia="Source Sans Pro Light" w:hAnsi="Arial" w:cs="Arial"/>
                        <w:color w:val="58595B"/>
                        <w:position w:val="1"/>
                        <w:sz w:val="14"/>
                        <w:szCs w:val="14"/>
                      </w:rPr>
                      <w:t>i</w:t>
                    </w:r>
                    <w:r w:rsidRPr="007A3735">
                      <w:rPr>
                        <w:rFonts w:ascii="Arial" w:eastAsia="Source Sans Pro Light" w:hAnsi="Arial" w:cs="Arial"/>
                        <w:color w:val="58595B"/>
                        <w:spacing w:val="2"/>
                        <w:position w:val="1"/>
                        <w:sz w:val="14"/>
                        <w:szCs w:val="14"/>
                      </w:rPr>
                      <w:t>g</w:t>
                    </w:r>
                    <w:r w:rsidRPr="007A3735">
                      <w:rPr>
                        <w:rFonts w:ascii="Arial" w:eastAsia="Source Sans Pro Light" w:hAnsi="Arial" w:cs="Arial"/>
                        <w:color w:val="58595B"/>
                        <w:position w:val="1"/>
                        <w:sz w:val="14"/>
                        <w:szCs w:val="14"/>
                      </w:rPr>
                      <w:t>h</w:t>
                    </w:r>
                    <w:r w:rsidRPr="007A3735">
                      <w:rPr>
                        <w:rFonts w:ascii="Arial" w:eastAsia="Source Sans Pro Light" w:hAnsi="Arial" w:cs="Arial"/>
                        <w:color w:val="58595B"/>
                        <w:spacing w:val="6"/>
                        <w:position w:val="1"/>
                        <w:sz w:val="14"/>
                        <w:szCs w:val="14"/>
                      </w:rPr>
                      <w:t>t</w:t>
                    </w:r>
                    <w:r w:rsidRPr="007A3735">
                      <w:rPr>
                        <w:rFonts w:ascii="Arial" w:eastAsia="Source Sans Pro Light" w:hAnsi="Arial" w:cs="Arial"/>
                        <w:color w:val="58595B"/>
                        <w:position w:val="1"/>
                        <w:sz w:val="14"/>
                        <w:szCs w:val="14"/>
                      </w:rPr>
                      <w:t>s</w:t>
                    </w:r>
                    <w:r w:rsidRPr="007A3735">
                      <w:rPr>
                        <w:rFonts w:ascii="Arial" w:eastAsia="Source Sans Pro Light" w:hAnsi="Arial" w:cs="Arial"/>
                        <w:color w:val="58595B"/>
                        <w:spacing w:val="-2"/>
                        <w:position w:val="1"/>
                        <w:sz w:val="14"/>
                        <w:szCs w:val="14"/>
                      </w:rPr>
                      <w:t xml:space="preserve"> </w:t>
                    </w:r>
                    <w:r w:rsidRPr="007A3735">
                      <w:rPr>
                        <w:rFonts w:ascii="Arial" w:eastAsia="Source Sans Pro Light" w:hAnsi="Arial" w:cs="Arial"/>
                        <w:color w:val="58595B"/>
                        <w:spacing w:val="1"/>
                        <w:position w:val="1"/>
                        <w:sz w:val="14"/>
                        <w:szCs w:val="14"/>
                      </w:rPr>
                      <w:t>r</w:t>
                    </w:r>
                    <w:r w:rsidRPr="007A3735">
                      <w:rPr>
                        <w:rFonts w:ascii="Arial" w:eastAsia="Source Sans Pro Light" w:hAnsi="Arial" w:cs="Arial"/>
                        <w:color w:val="58595B"/>
                        <w:spacing w:val="3"/>
                        <w:position w:val="1"/>
                        <w:sz w:val="14"/>
                        <w:szCs w:val="14"/>
                      </w:rPr>
                      <w:t>es</w:t>
                    </w:r>
                    <w:r w:rsidRPr="007A3735">
                      <w:rPr>
                        <w:rFonts w:ascii="Arial" w:eastAsia="Source Sans Pro Light" w:hAnsi="Arial" w:cs="Arial"/>
                        <w:color w:val="58595B"/>
                        <w:spacing w:val="2"/>
                        <w:position w:val="1"/>
                        <w:sz w:val="14"/>
                        <w:szCs w:val="14"/>
                      </w:rPr>
                      <w:t>e</w:t>
                    </w:r>
                    <w:r w:rsidRPr="007A3735">
                      <w:rPr>
                        <w:rFonts w:ascii="Arial" w:eastAsia="Source Sans Pro Light" w:hAnsi="Arial" w:cs="Arial"/>
                        <w:color w:val="58595B"/>
                        <w:position w:val="1"/>
                        <w:sz w:val="14"/>
                        <w:szCs w:val="14"/>
                      </w:rPr>
                      <w:t>r</w:t>
                    </w:r>
                    <w:r w:rsidRPr="007A3735">
                      <w:rPr>
                        <w:rFonts w:ascii="Arial" w:eastAsia="Source Sans Pro Light" w:hAnsi="Arial" w:cs="Arial"/>
                        <w:color w:val="58595B"/>
                        <w:spacing w:val="1"/>
                        <w:position w:val="1"/>
                        <w:sz w:val="14"/>
                        <w:szCs w:val="14"/>
                      </w:rPr>
                      <w:t>v</w:t>
                    </w:r>
                    <w:r w:rsidRPr="007A3735">
                      <w:rPr>
                        <w:rFonts w:ascii="Arial" w:eastAsia="Source Sans Pro Light" w:hAnsi="Arial" w:cs="Arial"/>
                        <w:color w:val="58595B"/>
                        <w:spacing w:val="3"/>
                        <w:position w:val="1"/>
                        <w:sz w:val="14"/>
                        <w:szCs w:val="14"/>
                      </w:rPr>
                      <w:t>e</w:t>
                    </w:r>
                    <w:r w:rsidRPr="007A3735">
                      <w:rPr>
                        <w:rFonts w:ascii="Arial" w:eastAsia="Source Sans Pro Light" w:hAnsi="Arial" w:cs="Arial"/>
                        <w:color w:val="58595B"/>
                        <w:spacing w:val="1"/>
                        <w:position w:val="1"/>
                        <w:sz w:val="14"/>
                        <w:szCs w:val="14"/>
                      </w:rPr>
                      <w:t>d</w:t>
                    </w:r>
                    <w:r w:rsidRPr="007A3735">
                      <w:rPr>
                        <w:rFonts w:ascii="Arial" w:eastAsia="Source Sans Pro Light" w:hAnsi="Arial" w:cs="Arial"/>
                        <w:color w:val="58595B"/>
                        <w:position w:val="1"/>
                        <w:sz w:val="14"/>
                        <w:szCs w:val="14"/>
                      </w:rPr>
                      <w:t>.</w:t>
                    </w:r>
                  </w:p>
                </w:txbxContent>
              </v:textbox>
              <w10:wrap anchory="page"/>
            </v:shape>
          </w:pict>
        </mc:Fallback>
      </mc:AlternateContent>
    </w:r>
    <w:r w:rsidR="007A3735">
      <w:rPr>
        <w:rFonts w:ascii="Arial" w:hAnsi="Arial" w:cs="Arial"/>
        <w:color w:val="515E69"/>
        <w:sz w:val="16"/>
        <w:szCs w:val="16"/>
        <w:lang w:val="en-US"/>
      </w:rPr>
      <w:tab/>
    </w:r>
  </w:p>
  <w:tbl>
    <w:tblPr>
      <w:tblStyle w:val="TableGrid"/>
      <w:tblW w:w="1269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9356"/>
      <w:gridCol w:w="483"/>
      <w:gridCol w:w="483"/>
      <w:gridCol w:w="2369"/>
    </w:tblGrid>
    <w:tr w:rsidR="0018251C" w:rsidTr="0018251C">
      <w:tc>
        <w:tcPr>
          <w:tcW w:w="9356" w:type="dxa"/>
        </w:tcPr>
        <w:p w:rsidR="0018251C" w:rsidRPr="00FF174D" w:rsidRDefault="007323F0" w:rsidP="007A3735">
          <w:pPr>
            <w:pStyle w:val="NoParagraphStyle"/>
            <w:tabs>
              <w:tab w:val="left" w:pos="6039"/>
            </w:tabs>
            <w:suppressAutoHyphens/>
            <w:jc w:val="both"/>
            <w:rPr>
              <w:rFonts w:cs="Arial"/>
              <w:b/>
              <w:bCs/>
              <w:color w:val="00AB4E"/>
              <w:sz w:val="14"/>
              <w:szCs w:val="14"/>
              <w:lang w:val="en-US"/>
            </w:rPr>
          </w:pPr>
          <w:r>
            <w:rPr>
              <w:rFonts w:ascii="Times New Roman" w:hAnsi="Times New Roman"/>
              <w:noProof/>
              <w:lang w:val="en-US"/>
            </w:rPr>
            <w:drawing>
              <wp:anchor distT="0" distB="0" distL="114300" distR="114300" simplePos="0" relativeHeight="251662335" behindDoc="1" locked="0" layoutInCell="1" allowOverlap="1" wp14:anchorId="6BE05186" wp14:editId="17A461AA">
                <wp:simplePos x="0" y="0"/>
                <wp:positionH relativeFrom="column">
                  <wp:posOffset>5693410</wp:posOffset>
                </wp:positionH>
                <wp:positionV relativeFrom="page">
                  <wp:posOffset>58750</wp:posOffset>
                </wp:positionV>
                <wp:extent cx="1490345" cy="40195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HSM_Logo_H_prf_clr_RGB-300d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0345" cy="401955"/>
                        </a:xfrm>
                        <a:prstGeom prst="rect">
                          <a:avLst/>
                        </a:prstGeom>
                      </pic:spPr>
                    </pic:pic>
                  </a:graphicData>
                </a:graphic>
                <wp14:sizeRelH relativeFrom="margin">
                  <wp14:pctWidth>0</wp14:pctWidth>
                </wp14:sizeRelH>
                <wp14:sizeRelV relativeFrom="margin">
                  <wp14:pctHeight>0</wp14:pctHeight>
                </wp14:sizeRelV>
              </wp:anchor>
            </w:drawing>
          </w:r>
        </w:p>
        <w:p w:rsidR="0018251C" w:rsidRPr="00FF174D" w:rsidRDefault="0018251C" w:rsidP="0097220C">
          <w:pPr>
            <w:tabs>
              <w:tab w:val="left" w:pos="227"/>
              <w:tab w:val="right" w:pos="3720"/>
              <w:tab w:val="right" w:pos="4440"/>
              <w:tab w:val="right" w:leader="dot" w:pos="10545"/>
            </w:tabs>
            <w:ind w:left="706" w:right="709"/>
            <w:rPr>
              <w:rFonts w:ascii="Arial" w:hAnsi="Arial" w:cs="Arial"/>
              <w:w w:val="90"/>
              <w:sz w:val="11"/>
              <w:szCs w:val="11"/>
              <w:lang w:val="en-GB"/>
            </w:rPr>
          </w:pPr>
        </w:p>
      </w:tc>
      <w:tc>
        <w:tcPr>
          <w:tcW w:w="483" w:type="dxa"/>
        </w:tcPr>
        <w:p w:rsidR="0018251C" w:rsidRDefault="0018251C" w:rsidP="0097220C">
          <w:pPr>
            <w:pStyle w:val="Footer"/>
          </w:pPr>
        </w:p>
      </w:tc>
      <w:tc>
        <w:tcPr>
          <w:tcW w:w="483" w:type="dxa"/>
        </w:tcPr>
        <w:p w:rsidR="0018251C" w:rsidRDefault="0018251C" w:rsidP="0097220C">
          <w:pPr>
            <w:pStyle w:val="Footer"/>
          </w:pPr>
        </w:p>
      </w:tc>
      <w:tc>
        <w:tcPr>
          <w:tcW w:w="2369" w:type="dxa"/>
        </w:tcPr>
        <w:p w:rsidR="0018251C" w:rsidRDefault="0018251C" w:rsidP="0097220C">
          <w:pPr>
            <w:pStyle w:val="Footer"/>
          </w:pPr>
        </w:p>
      </w:tc>
    </w:tr>
  </w:tbl>
  <w:p w:rsidR="00A00A55" w:rsidRPr="0097220C" w:rsidRDefault="00A00A55" w:rsidP="0097220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40F" w:rsidRPr="00CF651E" w:rsidRDefault="0079140F" w:rsidP="0079140F">
    <w:pPr>
      <w:pStyle w:val="BasicParagraph"/>
      <w:pBdr>
        <w:top w:val="single" w:sz="4" w:space="0" w:color="00AB4E"/>
      </w:pBdr>
      <w:rPr>
        <w:rFonts w:ascii="Arial" w:hAnsi="Arial" w:cs="Arial"/>
        <w:color w:val="515E69"/>
        <w:sz w:val="16"/>
        <w:szCs w:val="16"/>
        <w:lang w:val="en-US"/>
      </w:rPr>
    </w:pPr>
  </w:p>
  <w:tbl>
    <w:tblPr>
      <w:tblStyle w:val="TableGrid"/>
      <w:tblW w:w="1220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9356"/>
      <w:gridCol w:w="483"/>
      <w:gridCol w:w="2369"/>
    </w:tblGrid>
    <w:tr w:rsidR="0079140F" w:rsidTr="0028220B">
      <w:tc>
        <w:tcPr>
          <w:tcW w:w="9356" w:type="dxa"/>
        </w:tcPr>
        <w:p w:rsidR="0079140F" w:rsidRPr="00FF174D" w:rsidRDefault="0079140F" w:rsidP="0079140F">
          <w:pPr>
            <w:pStyle w:val="NoParagraphStyle"/>
            <w:tabs>
              <w:tab w:val="left" w:pos="6039"/>
            </w:tabs>
            <w:suppressAutoHyphens/>
            <w:ind w:left="709"/>
            <w:jc w:val="both"/>
            <w:rPr>
              <w:rFonts w:cs="Arial"/>
              <w:b/>
              <w:bCs/>
              <w:color w:val="00AB4E"/>
              <w:sz w:val="14"/>
              <w:szCs w:val="14"/>
              <w:lang w:val="en-US"/>
            </w:rPr>
          </w:pPr>
          <w:r w:rsidRPr="00FF174D">
            <w:rPr>
              <w:rFonts w:asciiTheme="minorHAnsi" w:hAnsiTheme="minorHAnsi" w:cstheme="minorHAnsi"/>
              <w:b/>
              <w:color w:val="00AB4E"/>
              <w:sz w:val="14"/>
              <w:szCs w:val="14"/>
            </w:rPr>
            <w:t>Disclaimer</w:t>
          </w:r>
        </w:p>
        <w:p w:rsidR="0079140F" w:rsidRPr="00FF174D" w:rsidRDefault="0079140F" w:rsidP="008A06C3">
          <w:pPr>
            <w:tabs>
              <w:tab w:val="left" w:pos="227"/>
              <w:tab w:val="right" w:pos="3720"/>
              <w:tab w:val="right" w:pos="4440"/>
              <w:tab w:val="right" w:leader="dot" w:pos="10545"/>
            </w:tabs>
            <w:ind w:left="706" w:right="709"/>
            <w:rPr>
              <w:rFonts w:ascii="Arial" w:hAnsi="Arial" w:cs="Arial"/>
              <w:w w:val="90"/>
              <w:sz w:val="11"/>
              <w:szCs w:val="11"/>
              <w:lang w:val="en-GB"/>
            </w:rPr>
          </w:pPr>
          <w:r>
            <w:rPr>
              <w:rFonts w:ascii="Times New Roman" w:hAnsi="Times New Roman"/>
              <w:noProof/>
            </w:rPr>
            <w:drawing>
              <wp:anchor distT="0" distB="0" distL="114300" distR="114300" simplePos="0" relativeHeight="251660287" behindDoc="1" locked="0" layoutInCell="1" allowOverlap="1" wp14:anchorId="4225055B" wp14:editId="214B41C3">
                <wp:simplePos x="0" y="0"/>
                <wp:positionH relativeFrom="column">
                  <wp:posOffset>5701361</wp:posOffset>
                </wp:positionH>
                <wp:positionV relativeFrom="page">
                  <wp:posOffset>508000</wp:posOffset>
                </wp:positionV>
                <wp:extent cx="1490345" cy="4019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HSM_Logo_H_prf_clr_RGB-300d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0345" cy="401955"/>
                        </a:xfrm>
                        <a:prstGeom prst="rect">
                          <a:avLst/>
                        </a:prstGeom>
                      </pic:spPr>
                    </pic:pic>
                  </a:graphicData>
                </a:graphic>
                <wp14:sizeRelH relativeFrom="margin">
                  <wp14:pctWidth>0</wp14:pctWidth>
                </wp14:sizeRelH>
                <wp14:sizeRelV relativeFrom="margin">
                  <wp14:pctHeight>0</wp14:pctHeight>
                </wp14:sizeRelV>
              </wp:anchor>
            </w:drawing>
          </w:r>
          <w:r w:rsidRPr="00FF174D">
            <w:rPr>
              <w:rFonts w:cstheme="minorHAnsi"/>
              <w:color w:val="7F8080"/>
              <w:w w:val="90"/>
              <w:sz w:val="11"/>
              <w:szCs w:val="11"/>
            </w:rPr>
            <w:t xml:space="preserve">The information contained in this presentation is confidential. Any unauthorized use, disclosure, reproduction, or dissemination, in full or in part, in any media or by any means, without the prior written permission of IHS Markit Ltd. or any of its affiliates ("IHS Markit") is strictly prohibited. IHS Markit owns all IHS Markit logos and trade names contained in this presentation that are subject to license. Opinions, statements, estimates, and projections in this presentation (including other media) are solely those of the individual author(s) at the time of writing and do not necessarily reflect the opinions of IHS Markit. Neither IHS Markit nor the author(s) has any obligation to update this presentation in the event that any content, opinion, statement, estimate, or projection (collectively, "information") changes or subsequently becomes inaccurate. IHS Markit makes no warranty, expressed or implied, as to the accuracy, completeness, or timeliness of any information in this presentation, and shall not in any way be liable to any recipient for any inaccuracies or omissions. Without limiting the foregoing, IHS Markit shall have no liability whatsoever to any recipient, whether in contract, in tort (including negligence), under warranty, under statute or otherwise, in respect of any loss or damage suffered by any recipient as a result of or in connection with any information provided, or any course of action determined, by it or any third party, whether or not based on any information provided. The inclusion of a link to an external website by IHS Markit should not be understood to be an endorsement of that website or the site's owners (or their products/services). IHS Markit is not responsible for either the content or output of external websites. Copyright © </w:t>
          </w:r>
          <w:r w:rsidR="008A06C3">
            <w:rPr>
              <w:rFonts w:cstheme="minorHAnsi"/>
              <w:color w:val="7F8080"/>
              <w:w w:val="90"/>
              <w:sz w:val="11"/>
              <w:szCs w:val="11"/>
            </w:rPr>
            <w:fldChar w:fldCharType="begin"/>
          </w:r>
          <w:r w:rsidR="008A06C3">
            <w:rPr>
              <w:rFonts w:cstheme="minorHAnsi"/>
              <w:color w:val="7F8080"/>
              <w:w w:val="90"/>
              <w:sz w:val="11"/>
              <w:szCs w:val="11"/>
            </w:rPr>
            <w:instrText xml:space="preserve"> DOCPROPERTY  Year  \* MERGEFORMAT </w:instrText>
          </w:r>
          <w:r w:rsidR="008A06C3">
            <w:rPr>
              <w:rFonts w:cstheme="minorHAnsi"/>
              <w:color w:val="7F8080"/>
              <w:w w:val="90"/>
              <w:sz w:val="11"/>
              <w:szCs w:val="11"/>
            </w:rPr>
            <w:fldChar w:fldCharType="separate"/>
          </w:r>
          <w:r w:rsidR="008A06C3">
            <w:rPr>
              <w:rFonts w:cstheme="minorHAnsi"/>
              <w:color w:val="7F8080"/>
              <w:w w:val="90"/>
              <w:sz w:val="11"/>
              <w:szCs w:val="11"/>
            </w:rPr>
            <w:t>2017</w:t>
          </w:r>
          <w:r w:rsidR="008A06C3">
            <w:rPr>
              <w:rFonts w:cstheme="minorHAnsi"/>
              <w:color w:val="7F8080"/>
              <w:w w:val="90"/>
              <w:sz w:val="11"/>
              <w:szCs w:val="11"/>
            </w:rPr>
            <w:fldChar w:fldCharType="end"/>
          </w:r>
          <w:r w:rsidRPr="00FF174D">
            <w:rPr>
              <w:rFonts w:cstheme="minorHAnsi"/>
              <w:color w:val="7F8080"/>
              <w:w w:val="90"/>
              <w:sz w:val="11"/>
              <w:szCs w:val="11"/>
            </w:rPr>
            <w:t>, IHS Markit</w:t>
          </w:r>
          <w:r w:rsidRPr="00FF174D">
            <w:rPr>
              <w:rFonts w:cstheme="minorHAnsi"/>
              <w:color w:val="7F8080"/>
              <w:w w:val="90"/>
              <w:sz w:val="11"/>
              <w:szCs w:val="11"/>
              <w:vertAlign w:val="superscript"/>
            </w:rPr>
            <w:t>TM</w:t>
          </w:r>
          <w:r w:rsidRPr="00FF174D">
            <w:rPr>
              <w:rFonts w:cstheme="minorHAnsi"/>
              <w:color w:val="7F8080"/>
              <w:w w:val="90"/>
              <w:sz w:val="11"/>
              <w:szCs w:val="11"/>
            </w:rPr>
            <w:t>. All rights reserved and all intellectual property rights are retained by IHS Markit.</w:t>
          </w:r>
        </w:p>
      </w:tc>
      <w:tc>
        <w:tcPr>
          <w:tcW w:w="483" w:type="dxa"/>
        </w:tcPr>
        <w:p w:rsidR="0079140F" w:rsidRDefault="0079140F" w:rsidP="0079140F">
          <w:pPr>
            <w:pStyle w:val="Footer"/>
          </w:pPr>
        </w:p>
      </w:tc>
      <w:tc>
        <w:tcPr>
          <w:tcW w:w="2369" w:type="dxa"/>
        </w:tcPr>
        <w:p w:rsidR="0079140F" w:rsidRDefault="0079140F" w:rsidP="0079140F">
          <w:pPr>
            <w:pStyle w:val="Footer"/>
          </w:pPr>
        </w:p>
      </w:tc>
    </w:tr>
  </w:tbl>
  <w:p w:rsidR="0079140F" w:rsidRPr="00E8165F" w:rsidRDefault="0079140F" w:rsidP="00E816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001" w:rsidRDefault="005A4001" w:rsidP="00F54088">
      <w:r>
        <w:separator/>
      </w:r>
    </w:p>
  </w:footnote>
  <w:footnote w:type="continuationSeparator" w:id="0">
    <w:p w:rsidR="005A4001" w:rsidRDefault="005A4001" w:rsidP="00F540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6C3" w:rsidRDefault="008A06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FCA" w:rsidRPr="007521B7" w:rsidRDefault="00C65FCA" w:rsidP="00C65FCA">
    <w:pPr>
      <w:pStyle w:val="mrunninghead"/>
    </w:pPr>
    <w:r w:rsidRPr="007521B7">
      <w:t xml:space="preserve">IHS </w:t>
    </w:r>
    <w:r w:rsidR="00BF33CE">
      <w:t>Markit</w:t>
    </w:r>
    <w:r w:rsidRPr="007521B7">
      <w:t xml:space="preserve"> | </w:t>
    </w:r>
    <w:fldSimple w:instr=" DOCPROPERTY  Report  \* MERGEFORMAT ">
      <w:r w:rsidR="008A06C3">
        <w:t>Title of Report</w:t>
      </w:r>
    </w:fldSimple>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38B" w:rsidRPr="00563259" w:rsidRDefault="00D2338B">
    <w:pPr>
      <w:pStyle w:val="Header"/>
      <w:rPr>
        <w:rFonts w:ascii="Times New Roman" w:hAnsi="Times New Roman" w:cs="Times New Roman"/>
      </w:rPr>
    </w:pPr>
  </w:p>
  <w:p w:rsidR="002A2E53" w:rsidRPr="00563259" w:rsidRDefault="002A2E53">
    <w:pPr>
      <w:pStyle w:val="Header"/>
      <w:rPr>
        <w:rFonts w:ascii="Times New Roman" w:hAnsi="Times New Roman" w:cs="Times New Roman"/>
      </w:rPr>
    </w:pPr>
  </w:p>
  <w:p w:rsidR="002A2E53" w:rsidRPr="00563259" w:rsidRDefault="002A2E53">
    <w:pPr>
      <w:pStyle w:val="Header"/>
      <w:rPr>
        <w:rFonts w:ascii="Times New Roman" w:hAnsi="Times New Roman" w:cs="Times New Roman"/>
      </w:rPr>
    </w:pPr>
  </w:p>
  <w:p w:rsidR="002A2E53" w:rsidRPr="00563259" w:rsidRDefault="002A2E53">
    <w:pPr>
      <w:pStyle w:val="Header"/>
      <w:rPr>
        <w:rFonts w:ascii="Times New Roman" w:hAnsi="Times New Roman" w:cs="Times New Roman"/>
      </w:rPr>
    </w:pPr>
  </w:p>
  <w:p w:rsidR="002A2E53" w:rsidRPr="00563259" w:rsidRDefault="002A2E53">
    <w:pPr>
      <w:pStyle w:val="Header"/>
      <w:rPr>
        <w:rFonts w:ascii="Times New Roman" w:hAnsi="Times New Roman" w:cs="Times New Roman"/>
      </w:rPr>
    </w:pPr>
  </w:p>
  <w:p w:rsidR="00D2338B" w:rsidRPr="00563259" w:rsidRDefault="00D2338B">
    <w:pPr>
      <w:pStyle w:val="Header"/>
      <w:rPr>
        <w:rFonts w:ascii="Times New Roman" w:hAnsi="Times New Roman" w:cs="Times New Roman"/>
      </w:rPr>
    </w:pPr>
  </w:p>
  <w:p w:rsidR="00D2338B" w:rsidRPr="00563259" w:rsidRDefault="00D2338B">
    <w:pPr>
      <w:pStyle w:val="Header"/>
      <w:rPr>
        <w:rFonts w:ascii="Times New Roman" w:hAnsi="Times New Roman" w:cs="Times New Roman"/>
      </w:rPr>
    </w:pPr>
  </w:p>
  <w:p w:rsidR="00D2338B" w:rsidRPr="00563259" w:rsidRDefault="00D2338B">
    <w:pPr>
      <w:pStyle w:val="Header"/>
      <w:rPr>
        <w:rFonts w:ascii="Times New Roman" w:hAnsi="Times New Roman" w:cs="Times New Roman"/>
      </w:rPr>
    </w:pPr>
  </w:p>
  <w:p w:rsidR="00D2338B" w:rsidRPr="00563259" w:rsidRDefault="00D2338B">
    <w:pPr>
      <w:pStyle w:val="Header"/>
      <w:rPr>
        <w:rFonts w:ascii="Times New Roman" w:hAnsi="Times New Roman" w:cs="Times New Roman"/>
      </w:rPr>
    </w:pPr>
  </w:p>
  <w:p w:rsidR="00D2338B" w:rsidRPr="00563259" w:rsidRDefault="00D2338B">
    <w:pPr>
      <w:pStyle w:val="Header"/>
      <w:rPr>
        <w:rFonts w:ascii="Times New Roman" w:hAnsi="Times New Roman" w:cs="Times New Roman"/>
      </w:rPr>
    </w:pPr>
  </w:p>
  <w:p w:rsidR="00D2338B" w:rsidRPr="00563259" w:rsidRDefault="00D2338B">
    <w:pPr>
      <w:pStyle w:val="Header"/>
      <w:rPr>
        <w:rFonts w:ascii="Times New Roman" w:hAnsi="Times New Roman" w:cs="Times New Roman"/>
      </w:rPr>
    </w:pPr>
  </w:p>
  <w:p w:rsidR="00D2338B" w:rsidRPr="00563259" w:rsidRDefault="00D2338B">
    <w:pPr>
      <w:pStyle w:val="Header"/>
      <w:rPr>
        <w:rFonts w:ascii="Times New Roman" w:hAnsi="Times New Roman" w:cs="Times New Roman"/>
      </w:rPr>
    </w:pPr>
  </w:p>
  <w:p w:rsidR="00D2338B" w:rsidRPr="00563259" w:rsidRDefault="00D2338B">
    <w:pPr>
      <w:pStyle w:val="Header"/>
      <w:rPr>
        <w:rFonts w:ascii="Times New Roman" w:hAnsi="Times New Roman" w:cs="Times New Roman"/>
      </w:rPr>
    </w:pPr>
  </w:p>
  <w:p w:rsidR="00D2338B" w:rsidRPr="00563259" w:rsidRDefault="00D2338B">
    <w:pPr>
      <w:pStyle w:val="Header"/>
      <w:rPr>
        <w:rFonts w:ascii="Times New Roman" w:hAnsi="Times New Roman" w:cs="Times New Roman"/>
      </w:rPr>
    </w:pPr>
  </w:p>
  <w:p w:rsidR="00D2338B" w:rsidRPr="00563259" w:rsidRDefault="00D2338B">
    <w:pPr>
      <w:pStyle w:val="Header"/>
      <w:rPr>
        <w:rFonts w:ascii="Times New Roman" w:hAnsi="Times New Roman"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19AE" w:rsidRPr="0062487B" w:rsidRDefault="00D219AE" w:rsidP="009858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223A"/>
    <w:multiLevelType w:val="hybridMultilevel"/>
    <w:tmpl w:val="89540006"/>
    <w:lvl w:ilvl="0" w:tplc="EFDC8886">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06B6F"/>
    <w:multiLevelType w:val="hybridMultilevel"/>
    <w:tmpl w:val="D11225DC"/>
    <w:lvl w:ilvl="0" w:tplc="D158CCBA">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2">
    <w:nsid w:val="0FEC0AD2"/>
    <w:multiLevelType w:val="hybridMultilevel"/>
    <w:tmpl w:val="9DF4071C"/>
    <w:lvl w:ilvl="0" w:tplc="FC90A50C">
      <w:start w:val="1"/>
      <w:numFmt w:val="bullet"/>
      <w:pStyle w:val="bbulletBoxstyle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077139"/>
    <w:multiLevelType w:val="hybridMultilevel"/>
    <w:tmpl w:val="40FA4B02"/>
    <w:lvl w:ilvl="0" w:tplc="1BA4E9AC">
      <w:start w:val="1"/>
      <w:numFmt w:val="bullet"/>
      <w:pStyle w:val="bbullethighlightBoxstyle2"/>
      <w:lvlText w:val=""/>
      <w:lvlJc w:val="left"/>
      <w:pPr>
        <w:ind w:left="890" w:hanging="360"/>
      </w:pPr>
      <w:rPr>
        <w:rFonts w:ascii="Symbol" w:hAnsi="Symbol"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4">
    <w:nsid w:val="19B61137"/>
    <w:multiLevelType w:val="hybridMultilevel"/>
    <w:tmpl w:val="4C140B60"/>
    <w:lvl w:ilvl="0" w:tplc="E84E93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604845"/>
    <w:multiLevelType w:val="hybridMultilevel"/>
    <w:tmpl w:val="7C2C4872"/>
    <w:lvl w:ilvl="0" w:tplc="C72A14F4">
      <w:start w:val="1"/>
      <w:numFmt w:val="bullet"/>
      <w:pStyle w:val="bbullethighlightBoxstyle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AE7EB5"/>
    <w:multiLevelType w:val="hybridMultilevel"/>
    <w:tmpl w:val="277E53D4"/>
    <w:lvl w:ilvl="0" w:tplc="459E09F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A1328F"/>
    <w:multiLevelType w:val="hybridMultilevel"/>
    <w:tmpl w:val="8D0A636E"/>
    <w:lvl w:ilvl="0" w:tplc="3BD018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1C58B6"/>
    <w:multiLevelType w:val="hybridMultilevel"/>
    <w:tmpl w:val="97AE5F9A"/>
    <w:lvl w:ilvl="0" w:tplc="634E374A">
      <w:start w:val="1"/>
      <w:numFmt w:val="bullet"/>
      <w:pStyle w:val="mbodybulletMainstyles"/>
      <w:lvlText w:val=""/>
      <w:lvlJc w:val="left"/>
      <w:pPr>
        <w:ind w:left="36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2C7AA2"/>
    <w:multiLevelType w:val="hybridMultilevel"/>
    <w:tmpl w:val="212E64BA"/>
    <w:lvl w:ilvl="0" w:tplc="672C95B0">
      <w:start w:val="1"/>
      <w:numFmt w:val="bullet"/>
      <w:pStyle w:val="clevel4Contents2-Column"/>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5"/>
  </w:num>
  <w:num w:numId="4">
    <w:abstractNumId w:val="3"/>
  </w:num>
  <w:num w:numId="5">
    <w:abstractNumId w:val="2"/>
  </w:num>
  <w:num w:numId="6">
    <w:abstractNumId w:val="7"/>
  </w:num>
  <w:num w:numId="7">
    <w:abstractNumId w:val="2"/>
  </w:num>
  <w:num w:numId="8">
    <w:abstractNumId w:val="5"/>
  </w:num>
  <w:num w:numId="9">
    <w:abstractNumId w:val="3"/>
  </w:num>
  <w:num w:numId="10">
    <w:abstractNumId w:val="6"/>
  </w:num>
  <w:num w:numId="11">
    <w:abstractNumId w:val="1"/>
  </w:num>
  <w:num w:numId="12">
    <w:abstractNumId w:val="6"/>
  </w:num>
  <w:num w:numId="13">
    <w:abstractNumId w:val="1"/>
  </w:num>
  <w:num w:numId="14">
    <w:abstractNumId w:val="1"/>
  </w:num>
  <w:num w:numId="15">
    <w:abstractNumId w:val="7"/>
  </w:num>
  <w:num w:numId="16">
    <w:abstractNumId w:val="2"/>
  </w:num>
  <w:num w:numId="17">
    <w:abstractNumId w:val="5"/>
  </w:num>
  <w:num w:numId="18">
    <w:abstractNumId w:val="3"/>
  </w:num>
  <w:num w:numId="19">
    <w:abstractNumId w:val="6"/>
  </w:num>
  <w:num w:numId="20">
    <w:abstractNumId w:val="1"/>
  </w:num>
  <w:num w:numId="21">
    <w:abstractNumId w:val="6"/>
  </w:num>
  <w:num w:numId="22">
    <w:abstractNumId w:val="1"/>
  </w:num>
  <w:num w:numId="23">
    <w:abstractNumId w:val="1"/>
  </w:num>
  <w:num w:numId="24">
    <w:abstractNumId w:val="7"/>
  </w:num>
  <w:num w:numId="25">
    <w:abstractNumId w:val="2"/>
  </w:num>
  <w:num w:numId="26">
    <w:abstractNumId w:val="5"/>
  </w:num>
  <w:num w:numId="27">
    <w:abstractNumId w:val="3"/>
  </w:num>
  <w:num w:numId="28">
    <w:abstractNumId w:val="6"/>
  </w:num>
  <w:num w:numId="29">
    <w:abstractNumId w:val="1"/>
  </w:num>
  <w:num w:numId="30">
    <w:abstractNumId w:val="6"/>
  </w:num>
  <w:num w:numId="31">
    <w:abstractNumId w:val="1"/>
  </w:num>
  <w:num w:numId="32">
    <w:abstractNumId w:val="1"/>
  </w:num>
  <w:num w:numId="33">
    <w:abstractNumId w:val="7"/>
  </w:num>
  <w:num w:numId="34">
    <w:abstractNumId w:val="2"/>
  </w:num>
  <w:num w:numId="35">
    <w:abstractNumId w:val="5"/>
  </w:num>
  <w:num w:numId="36">
    <w:abstractNumId w:val="3"/>
  </w:num>
  <w:num w:numId="37">
    <w:abstractNumId w:val="6"/>
  </w:num>
  <w:num w:numId="38">
    <w:abstractNumId w:val="1"/>
  </w:num>
  <w:num w:numId="39">
    <w:abstractNumId w:val="6"/>
  </w:num>
  <w:num w:numId="40">
    <w:abstractNumId w:val="1"/>
  </w:num>
  <w:num w:numId="41">
    <w:abstractNumId w:val="1"/>
  </w:num>
  <w:num w:numId="42">
    <w:abstractNumId w:val="9"/>
  </w:num>
  <w:num w:numId="43">
    <w:abstractNumId w:val="7"/>
  </w:num>
  <w:num w:numId="44">
    <w:abstractNumId w:val="2"/>
  </w:num>
  <w:num w:numId="45">
    <w:abstractNumId w:val="5"/>
  </w:num>
  <w:num w:numId="46">
    <w:abstractNumId w:val="3"/>
  </w:num>
  <w:num w:numId="47">
    <w:abstractNumId w:val="8"/>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FFD"/>
    <w:rsid w:val="00012479"/>
    <w:rsid w:val="00012FA0"/>
    <w:rsid w:val="000177B1"/>
    <w:rsid w:val="000207E2"/>
    <w:rsid w:val="00020B4E"/>
    <w:rsid w:val="00020B63"/>
    <w:rsid w:val="00020F84"/>
    <w:rsid w:val="000236ED"/>
    <w:rsid w:val="0002443B"/>
    <w:rsid w:val="00024CF0"/>
    <w:rsid w:val="000308D5"/>
    <w:rsid w:val="00032124"/>
    <w:rsid w:val="000323C1"/>
    <w:rsid w:val="00032979"/>
    <w:rsid w:val="00034BDB"/>
    <w:rsid w:val="00042505"/>
    <w:rsid w:val="00042615"/>
    <w:rsid w:val="00043AE1"/>
    <w:rsid w:val="00050E37"/>
    <w:rsid w:val="0005158B"/>
    <w:rsid w:val="000539F3"/>
    <w:rsid w:val="00060723"/>
    <w:rsid w:val="00071BF7"/>
    <w:rsid w:val="00073F05"/>
    <w:rsid w:val="0007422D"/>
    <w:rsid w:val="00074AA9"/>
    <w:rsid w:val="00076285"/>
    <w:rsid w:val="00076777"/>
    <w:rsid w:val="00081B88"/>
    <w:rsid w:val="00087058"/>
    <w:rsid w:val="000879A7"/>
    <w:rsid w:val="00090748"/>
    <w:rsid w:val="00093210"/>
    <w:rsid w:val="00093D4F"/>
    <w:rsid w:val="0009688F"/>
    <w:rsid w:val="00096CBB"/>
    <w:rsid w:val="000A02AE"/>
    <w:rsid w:val="000A0AF4"/>
    <w:rsid w:val="000A3638"/>
    <w:rsid w:val="000A38B0"/>
    <w:rsid w:val="000A66AF"/>
    <w:rsid w:val="000A75C2"/>
    <w:rsid w:val="000B0908"/>
    <w:rsid w:val="000B28FA"/>
    <w:rsid w:val="000B2CCE"/>
    <w:rsid w:val="000B61A7"/>
    <w:rsid w:val="000C31AB"/>
    <w:rsid w:val="000C4611"/>
    <w:rsid w:val="000C4A98"/>
    <w:rsid w:val="000C716A"/>
    <w:rsid w:val="000C7CD9"/>
    <w:rsid w:val="000D0266"/>
    <w:rsid w:val="000D10AE"/>
    <w:rsid w:val="000D187B"/>
    <w:rsid w:val="000D2240"/>
    <w:rsid w:val="000D4944"/>
    <w:rsid w:val="000D50C5"/>
    <w:rsid w:val="000E5E7D"/>
    <w:rsid w:val="000E74F1"/>
    <w:rsid w:val="000F0745"/>
    <w:rsid w:val="000F3180"/>
    <w:rsid w:val="000F4A8D"/>
    <w:rsid w:val="000F6051"/>
    <w:rsid w:val="000F7095"/>
    <w:rsid w:val="001000A6"/>
    <w:rsid w:val="0010119B"/>
    <w:rsid w:val="00106776"/>
    <w:rsid w:val="0011033A"/>
    <w:rsid w:val="00111654"/>
    <w:rsid w:val="00113274"/>
    <w:rsid w:val="00115107"/>
    <w:rsid w:val="001226F7"/>
    <w:rsid w:val="0012382D"/>
    <w:rsid w:val="00124DBE"/>
    <w:rsid w:val="00127F6F"/>
    <w:rsid w:val="00130292"/>
    <w:rsid w:val="00130CA7"/>
    <w:rsid w:val="00132133"/>
    <w:rsid w:val="00135745"/>
    <w:rsid w:val="001364AE"/>
    <w:rsid w:val="00136C49"/>
    <w:rsid w:val="00136D4C"/>
    <w:rsid w:val="00141A3E"/>
    <w:rsid w:val="00142066"/>
    <w:rsid w:val="0014264B"/>
    <w:rsid w:val="00143A53"/>
    <w:rsid w:val="001448FB"/>
    <w:rsid w:val="00157B8B"/>
    <w:rsid w:val="00162DE4"/>
    <w:rsid w:val="00163DA4"/>
    <w:rsid w:val="00164C74"/>
    <w:rsid w:val="00171E5A"/>
    <w:rsid w:val="00172DC5"/>
    <w:rsid w:val="00176C27"/>
    <w:rsid w:val="0018075E"/>
    <w:rsid w:val="001816B1"/>
    <w:rsid w:val="0018251C"/>
    <w:rsid w:val="001829F8"/>
    <w:rsid w:val="00182DF7"/>
    <w:rsid w:val="00186DB6"/>
    <w:rsid w:val="0019082E"/>
    <w:rsid w:val="001937F7"/>
    <w:rsid w:val="00193B75"/>
    <w:rsid w:val="001A013E"/>
    <w:rsid w:val="001A2FFA"/>
    <w:rsid w:val="001A3E37"/>
    <w:rsid w:val="001A6387"/>
    <w:rsid w:val="001A640A"/>
    <w:rsid w:val="001A653A"/>
    <w:rsid w:val="001A6A66"/>
    <w:rsid w:val="001B1A34"/>
    <w:rsid w:val="001B6686"/>
    <w:rsid w:val="001C5A32"/>
    <w:rsid w:val="001D005C"/>
    <w:rsid w:val="001D131D"/>
    <w:rsid w:val="001D3401"/>
    <w:rsid w:val="001D3FF5"/>
    <w:rsid w:val="001D5B14"/>
    <w:rsid w:val="001E18A2"/>
    <w:rsid w:val="001E5CCF"/>
    <w:rsid w:val="001F07DD"/>
    <w:rsid w:val="001F40DF"/>
    <w:rsid w:val="001F5048"/>
    <w:rsid w:val="001F5602"/>
    <w:rsid w:val="001F7E05"/>
    <w:rsid w:val="0021352D"/>
    <w:rsid w:val="00214596"/>
    <w:rsid w:val="002147EA"/>
    <w:rsid w:val="00215A37"/>
    <w:rsid w:val="002278FE"/>
    <w:rsid w:val="00231904"/>
    <w:rsid w:val="002339A1"/>
    <w:rsid w:val="00233EFB"/>
    <w:rsid w:val="00235BBB"/>
    <w:rsid w:val="002418E0"/>
    <w:rsid w:val="00247DFF"/>
    <w:rsid w:val="002574EA"/>
    <w:rsid w:val="00262B81"/>
    <w:rsid w:val="00264FD3"/>
    <w:rsid w:val="00266E1C"/>
    <w:rsid w:val="00272C52"/>
    <w:rsid w:val="00272C77"/>
    <w:rsid w:val="00272E23"/>
    <w:rsid w:val="00273322"/>
    <w:rsid w:val="002743B3"/>
    <w:rsid w:val="00275408"/>
    <w:rsid w:val="00275AFE"/>
    <w:rsid w:val="0028382A"/>
    <w:rsid w:val="00285829"/>
    <w:rsid w:val="00286DF3"/>
    <w:rsid w:val="002879C9"/>
    <w:rsid w:val="00287BB9"/>
    <w:rsid w:val="00291DD7"/>
    <w:rsid w:val="00297848"/>
    <w:rsid w:val="002A2025"/>
    <w:rsid w:val="002A2E53"/>
    <w:rsid w:val="002A5D90"/>
    <w:rsid w:val="002A7822"/>
    <w:rsid w:val="002B19EB"/>
    <w:rsid w:val="002B2F83"/>
    <w:rsid w:val="002B57D1"/>
    <w:rsid w:val="002C1E68"/>
    <w:rsid w:val="002C2720"/>
    <w:rsid w:val="002C690B"/>
    <w:rsid w:val="002D0382"/>
    <w:rsid w:val="002D0B74"/>
    <w:rsid w:val="002D317C"/>
    <w:rsid w:val="002D4B71"/>
    <w:rsid w:val="002E077E"/>
    <w:rsid w:val="002E1571"/>
    <w:rsid w:val="002E43D1"/>
    <w:rsid w:val="002E7B22"/>
    <w:rsid w:val="002E7B69"/>
    <w:rsid w:val="002F0618"/>
    <w:rsid w:val="002F6DA3"/>
    <w:rsid w:val="00304CE8"/>
    <w:rsid w:val="00306BF4"/>
    <w:rsid w:val="00317DD3"/>
    <w:rsid w:val="00324188"/>
    <w:rsid w:val="0032574E"/>
    <w:rsid w:val="00327CAE"/>
    <w:rsid w:val="00331C3F"/>
    <w:rsid w:val="003329CA"/>
    <w:rsid w:val="00336315"/>
    <w:rsid w:val="00337A0B"/>
    <w:rsid w:val="00337A69"/>
    <w:rsid w:val="003421AA"/>
    <w:rsid w:val="00346FE8"/>
    <w:rsid w:val="0035012B"/>
    <w:rsid w:val="00351371"/>
    <w:rsid w:val="0035151F"/>
    <w:rsid w:val="003555C2"/>
    <w:rsid w:val="00355BE9"/>
    <w:rsid w:val="00357646"/>
    <w:rsid w:val="00361728"/>
    <w:rsid w:val="0036369D"/>
    <w:rsid w:val="00363FD6"/>
    <w:rsid w:val="003646E5"/>
    <w:rsid w:val="00367BA3"/>
    <w:rsid w:val="00367E51"/>
    <w:rsid w:val="00367E97"/>
    <w:rsid w:val="00370029"/>
    <w:rsid w:val="00370A7C"/>
    <w:rsid w:val="00382F21"/>
    <w:rsid w:val="003831F4"/>
    <w:rsid w:val="0038491A"/>
    <w:rsid w:val="003A0B29"/>
    <w:rsid w:val="003A14CF"/>
    <w:rsid w:val="003A25A5"/>
    <w:rsid w:val="003A6EC9"/>
    <w:rsid w:val="003A7A12"/>
    <w:rsid w:val="003B237F"/>
    <w:rsid w:val="003B3C1B"/>
    <w:rsid w:val="003B4B45"/>
    <w:rsid w:val="003B7D55"/>
    <w:rsid w:val="003C006E"/>
    <w:rsid w:val="003C1372"/>
    <w:rsid w:val="003C22E0"/>
    <w:rsid w:val="003C29E8"/>
    <w:rsid w:val="003C3925"/>
    <w:rsid w:val="003D0F5C"/>
    <w:rsid w:val="003D57C1"/>
    <w:rsid w:val="003E0C94"/>
    <w:rsid w:val="003E2F17"/>
    <w:rsid w:val="003E7B34"/>
    <w:rsid w:val="003F3217"/>
    <w:rsid w:val="00402869"/>
    <w:rsid w:val="00403978"/>
    <w:rsid w:val="00404FEA"/>
    <w:rsid w:val="00405FB4"/>
    <w:rsid w:val="00411ED3"/>
    <w:rsid w:val="004213DE"/>
    <w:rsid w:val="004231D4"/>
    <w:rsid w:val="004262BC"/>
    <w:rsid w:val="00433166"/>
    <w:rsid w:val="00434213"/>
    <w:rsid w:val="00434FFC"/>
    <w:rsid w:val="00436729"/>
    <w:rsid w:val="004370A4"/>
    <w:rsid w:val="00440443"/>
    <w:rsid w:val="0044227C"/>
    <w:rsid w:val="00444868"/>
    <w:rsid w:val="00444A3C"/>
    <w:rsid w:val="004507D6"/>
    <w:rsid w:val="00453261"/>
    <w:rsid w:val="00454427"/>
    <w:rsid w:val="00462485"/>
    <w:rsid w:val="0046517E"/>
    <w:rsid w:val="004723F6"/>
    <w:rsid w:val="00472504"/>
    <w:rsid w:val="00480078"/>
    <w:rsid w:val="004804C1"/>
    <w:rsid w:val="00481E95"/>
    <w:rsid w:val="00490A77"/>
    <w:rsid w:val="00491736"/>
    <w:rsid w:val="00494491"/>
    <w:rsid w:val="004A2CF6"/>
    <w:rsid w:val="004A3138"/>
    <w:rsid w:val="004A3B22"/>
    <w:rsid w:val="004A47CD"/>
    <w:rsid w:val="004A5E23"/>
    <w:rsid w:val="004A7AAC"/>
    <w:rsid w:val="004B0217"/>
    <w:rsid w:val="004B16F1"/>
    <w:rsid w:val="004B3500"/>
    <w:rsid w:val="004B3DF8"/>
    <w:rsid w:val="004C0611"/>
    <w:rsid w:val="004C0A29"/>
    <w:rsid w:val="004C1CED"/>
    <w:rsid w:val="004C247D"/>
    <w:rsid w:val="004C2939"/>
    <w:rsid w:val="004C3010"/>
    <w:rsid w:val="004D5389"/>
    <w:rsid w:val="004D5426"/>
    <w:rsid w:val="004D79D3"/>
    <w:rsid w:val="004E5547"/>
    <w:rsid w:val="004E6E96"/>
    <w:rsid w:val="004F0137"/>
    <w:rsid w:val="004F1F88"/>
    <w:rsid w:val="004F2B97"/>
    <w:rsid w:val="004F3399"/>
    <w:rsid w:val="004F3E22"/>
    <w:rsid w:val="005062E3"/>
    <w:rsid w:val="005108C9"/>
    <w:rsid w:val="005165C9"/>
    <w:rsid w:val="00525111"/>
    <w:rsid w:val="005266B9"/>
    <w:rsid w:val="005273DE"/>
    <w:rsid w:val="00527BF1"/>
    <w:rsid w:val="00530027"/>
    <w:rsid w:val="005301E3"/>
    <w:rsid w:val="005308B9"/>
    <w:rsid w:val="0053277D"/>
    <w:rsid w:val="005369B2"/>
    <w:rsid w:val="00542DE2"/>
    <w:rsid w:val="005532BC"/>
    <w:rsid w:val="00561B7A"/>
    <w:rsid w:val="0056258C"/>
    <w:rsid w:val="00562F43"/>
    <w:rsid w:val="00563259"/>
    <w:rsid w:val="00563414"/>
    <w:rsid w:val="005672E7"/>
    <w:rsid w:val="00571334"/>
    <w:rsid w:val="005719AF"/>
    <w:rsid w:val="005723B5"/>
    <w:rsid w:val="00572701"/>
    <w:rsid w:val="005772FB"/>
    <w:rsid w:val="0057795A"/>
    <w:rsid w:val="00582E71"/>
    <w:rsid w:val="00584749"/>
    <w:rsid w:val="005848BF"/>
    <w:rsid w:val="0058609C"/>
    <w:rsid w:val="005925DF"/>
    <w:rsid w:val="00593715"/>
    <w:rsid w:val="005A3585"/>
    <w:rsid w:val="005A4001"/>
    <w:rsid w:val="005A4388"/>
    <w:rsid w:val="005B2A29"/>
    <w:rsid w:val="005B4EBF"/>
    <w:rsid w:val="005B5521"/>
    <w:rsid w:val="005C22AF"/>
    <w:rsid w:val="005C4502"/>
    <w:rsid w:val="005C65D6"/>
    <w:rsid w:val="005C6CE9"/>
    <w:rsid w:val="005D0908"/>
    <w:rsid w:val="005D3880"/>
    <w:rsid w:val="005E3989"/>
    <w:rsid w:val="005E4108"/>
    <w:rsid w:val="005E52A6"/>
    <w:rsid w:val="005F274B"/>
    <w:rsid w:val="00600CB7"/>
    <w:rsid w:val="0060332A"/>
    <w:rsid w:val="00603B97"/>
    <w:rsid w:val="00605BC5"/>
    <w:rsid w:val="00605EE3"/>
    <w:rsid w:val="00607802"/>
    <w:rsid w:val="00611DD2"/>
    <w:rsid w:val="00613507"/>
    <w:rsid w:val="00614D71"/>
    <w:rsid w:val="00617926"/>
    <w:rsid w:val="00617E70"/>
    <w:rsid w:val="006205B2"/>
    <w:rsid w:val="0062352B"/>
    <w:rsid w:val="0062487B"/>
    <w:rsid w:val="00627CB1"/>
    <w:rsid w:val="0063201B"/>
    <w:rsid w:val="00635374"/>
    <w:rsid w:val="00636958"/>
    <w:rsid w:val="00636AE3"/>
    <w:rsid w:val="00636CA3"/>
    <w:rsid w:val="006371B6"/>
    <w:rsid w:val="00640310"/>
    <w:rsid w:val="006409D2"/>
    <w:rsid w:val="00640F8B"/>
    <w:rsid w:val="00641DA1"/>
    <w:rsid w:val="0064330D"/>
    <w:rsid w:val="00643D12"/>
    <w:rsid w:val="00646DD3"/>
    <w:rsid w:val="00647C8E"/>
    <w:rsid w:val="00650D8E"/>
    <w:rsid w:val="00650DFD"/>
    <w:rsid w:val="00653ADE"/>
    <w:rsid w:val="0065494F"/>
    <w:rsid w:val="00663E08"/>
    <w:rsid w:val="0066644F"/>
    <w:rsid w:val="006702E0"/>
    <w:rsid w:val="00680551"/>
    <w:rsid w:val="006812D7"/>
    <w:rsid w:val="00681924"/>
    <w:rsid w:val="00682BE0"/>
    <w:rsid w:val="006900E3"/>
    <w:rsid w:val="00692533"/>
    <w:rsid w:val="00692B52"/>
    <w:rsid w:val="00694A39"/>
    <w:rsid w:val="006A2436"/>
    <w:rsid w:val="006A33B3"/>
    <w:rsid w:val="006A5537"/>
    <w:rsid w:val="006B2469"/>
    <w:rsid w:val="006B2C3C"/>
    <w:rsid w:val="006B2D58"/>
    <w:rsid w:val="006B6493"/>
    <w:rsid w:val="006C0D76"/>
    <w:rsid w:val="006C26F6"/>
    <w:rsid w:val="006C4A17"/>
    <w:rsid w:val="006C50F9"/>
    <w:rsid w:val="006C5D88"/>
    <w:rsid w:val="006C67D2"/>
    <w:rsid w:val="006C752A"/>
    <w:rsid w:val="006D145D"/>
    <w:rsid w:val="006D1732"/>
    <w:rsid w:val="006D4B47"/>
    <w:rsid w:val="006D5D00"/>
    <w:rsid w:val="006E3015"/>
    <w:rsid w:val="006E45EA"/>
    <w:rsid w:val="006E4912"/>
    <w:rsid w:val="006E6199"/>
    <w:rsid w:val="006F1E00"/>
    <w:rsid w:val="006F2193"/>
    <w:rsid w:val="006F287A"/>
    <w:rsid w:val="006F61EF"/>
    <w:rsid w:val="006F690A"/>
    <w:rsid w:val="006F787D"/>
    <w:rsid w:val="0070059B"/>
    <w:rsid w:val="00701CCB"/>
    <w:rsid w:val="0070336F"/>
    <w:rsid w:val="00704DA1"/>
    <w:rsid w:val="00705A24"/>
    <w:rsid w:val="00711227"/>
    <w:rsid w:val="0071147C"/>
    <w:rsid w:val="007128FF"/>
    <w:rsid w:val="00712ED9"/>
    <w:rsid w:val="00713508"/>
    <w:rsid w:val="00713A99"/>
    <w:rsid w:val="00720CC5"/>
    <w:rsid w:val="00722B77"/>
    <w:rsid w:val="00724A87"/>
    <w:rsid w:val="007323F0"/>
    <w:rsid w:val="00733B6A"/>
    <w:rsid w:val="0074273F"/>
    <w:rsid w:val="00744D73"/>
    <w:rsid w:val="00745BA0"/>
    <w:rsid w:val="00746FAD"/>
    <w:rsid w:val="007471C3"/>
    <w:rsid w:val="007500A6"/>
    <w:rsid w:val="00751A8A"/>
    <w:rsid w:val="00752051"/>
    <w:rsid w:val="007521B7"/>
    <w:rsid w:val="00755958"/>
    <w:rsid w:val="00755FBE"/>
    <w:rsid w:val="00764EFB"/>
    <w:rsid w:val="00773AF6"/>
    <w:rsid w:val="0077436E"/>
    <w:rsid w:val="00782B9E"/>
    <w:rsid w:val="0078727B"/>
    <w:rsid w:val="00787691"/>
    <w:rsid w:val="007877D4"/>
    <w:rsid w:val="00787BD0"/>
    <w:rsid w:val="0079140F"/>
    <w:rsid w:val="00795586"/>
    <w:rsid w:val="007A029F"/>
    <w:rsid w:val="007A15F5"/>
    <w:rsid w:val="007A3735"/>
    <w:rsid w:val="007A63BC"/>
    <w:rsid w:val="007C4ED0"/>
    <w:rsid w:val="007C54B2"/>
    <w:rsid w:val="007C734F"/>
    <w:rsid w:val="007D04F1"/>
    <w:rsid w:val="007D18BA"/>
    <w:rsid w:val="007D72DA"/>
    <w:rsid w:val="007D79F0"/>
    <w:rsid w:val="007E21E4"/>
    <w:rsid w:val="007E28E9"/>
    <w:rsid w:val="007E4902"/>
    <w:rsid w:val="007E74E6"/>
    <w:rsid w:val="007F2E60"/>
    <w:rsid w:val="007F3075"/>
    <w:rsid w:val="007F400F"/>
    <w:rsid w:val="00800A7A"/>
    <w:rsid w:val="00801A8A"/>
    <w:rsid w:val="008049C7"/>
    <w:rsid w:val="00805D8D"/>
    <w:rsid w:val="00806268"/>
    <w:rsid w:val="008064CC"/>
    <w:rsid w:val="00812727"/>
    <w:rsid w:val="00814975"/>
    <w:rsid w:val="00814978"/>
    <w:rsid w:val="00816B73"/>
    <w:rsid w:val="0082065C"/>
    <w:rsid w:val="00824C21"/>
    <w:rsid w:val="00830E7F"/>
    <w:rsid w:val="00831E34"/>
    <w:rsid w:val="008350F1"/>
    <w:rsid w:val="008358DC"/>
    <w:rsid w:val="00836DAE"/>
    <w:rsid w:val="0083755C"/>
    <w:rsid w:val="00841520"/>
    <w:rsid w:val="0084489F"/>
    <w:rsid w:val="00846F1A"/>
    <w:rsid w:val="00847922"/>
    <w:rsid w:val="00851E80"/>
    <w:rsid w:val="0085253C"/>
    <w:rsid w:val="00855BA6"/>
    <w:rsid w:val="00855D59"/>
    <w:rsid w:val="00856B67"/>
    <w:rsid w:val="008602A8"/>
    <w:rsid w:val="008646C4"/>
    <w:rsid w:val="00872D6E"/>
    <w:rsid w:val="00872DF3"/>
    <w:rsid w:val="00877D07"/>
    <w:rsid w:val="00883D20"/>
    <w:rsid w:val="0088648E"/>
    <w:rsid w:val="00887640"/>
    <w:rsid w:val="00891FA2"/>
    <w:rsid w:val="00892C77"/>
    <w:rsid w:val="00893C33"/>
    <w:rsid w:val="008A038F"/>
    <w:rsid w:val="008A03F7"/>
    <w:rsid w:val="008A06C3"/>
    <w:rsid w:val="008A31D8"/>
    <w:rsid w:val="008A5BCB"/>
    <w:rsid w:val="008A61BC"/>
    <w:rsid w:val="008B145D"/>
    <w:rsid w:val="008B285F"/>
    <w:rsid w:val="008B3B73"/>
    <w:rsid w:val="008B4639"/>
    <w:rsid w:val="008B4B1B"/>
    <w:rsid w:val="008B4BD0"/>
    <w:rsid w:val="008B70BF"/>
    <w:rsid w:val="008B7FE8"/>
    <w:rsid w:val="008C193F"/>
    <w:rsid w:val="008C4BCE"/>
    <w:rsid w:val="008C6DE1"/>
    <w:rsid w:val="008C7255"/>
    <w:rsid w:val="008D02F5"/>
    <w:rsid w:val="008D0B23"/>
    <w:rsid w:val="008D127C"/>
    <w:rsid w:val="008D132F"/>
    <w:rsid w:val="008D171E"/>
    <w:rsid w:val="008D4002"/>
    <w:rsid w:val="008D4F0D"/>
    <w:rsid w:val="008D584C"/>
    <w:rsid w:val="008D59F7"/>
    <w:rsid w:val="008E04D3"/>
    <w:rsid w:val="008E1DC9"/>
    <w:rsid w:val="008E65FD"/>
    <w:rsid w:val="008F24FE"/>
    <w:rsid w:val="008F2D5D"/>
    <w:rsid w:val="009033A9"/>
    <w:rsid w:val="009060F3"/>
    <w:rsid w:val="00911702"/>
    <w:rsid w:val="009119F7"/>
    <w:rsid w:val="009141A6"/>
    <w:rsid w:val="00915F59"/>
    <w:rsid w:val="00917433"/>
    <w:rsid w:val="00931A9C"/>
    <w:rsid w:val="00937536"/>
    <w:rsid w:val="0094302A"/>
    <w:rsid w:val="0094445A"/>
    <w:rsid w:val="00947410"/>
    <w:rsid w:val="00950EE0"/>
    <w:rsid w:val="00951A73"/>
    <w:rsid w:val="00957415"/>
    <w:rsid w:val="00957EFD"/>
    <w:rsid w:val="009606DB"/>
    <w:rsid w:val="00962617"/>
    <w:rsid w:val="00962D23"/>
    <w:rsid w:val="009635AA"/>
    <w:rsid w:val="009639FE"/>
    <w:rsid w:val="009645BA"/>
    <w:rsid w:val="009649DB"/>
    <w:rsid w:val="0097220C"/>
    <w:rsid w:val="009727B6"/>
    <w:rsid w:val="00973293"/>
    <w:rsid w:val="00973BEE"/>
    <w:rsid w:val="00977757"/>
    <w:rsid w:val="00977CF6"/>
    <w:rsid w:val="00985800"/>
    <w:rsid w:val="00994A3C"/>
    <w:rsid w:val="009957C9"/>
    <w:rsid w:val="00995A9E"/>
    <w:rsid w:val="009A41BE"/>
    <w:rsid w:val="009A4929"/>
    <w:rsid w:val="009A6273"/>
    <w:rsid w:val="009B2FFD"/>
    <w:rsid w:val="009B3D48"/>
    <w:rsid w:val="009B41BB"/>
    <w:rsid w:val="009B4EDD"/>
    <w:rsid w:val="009B503B"/>
    <w:rsid w:val="009B67E7"/>
    <w:rsid w:val="009B7773"/>
    <w:rsid w:val="009C727B"/>
    <w:rsid w:val="009D25E3"/>
    <w:rsid w:val="009D3C7A"/>
    <w:rsid w:val="009D4822"/>
    <w:rsid w:val="009D56D6"/>
    <w:rsid w:val="009D58F5"/>
    <w:rsid w:val="009D6DB5"/>
    <w:rsid w:val="009D72B9"/>
    <w:rsid w:val="009E2534"/>
    <w:rsid w:val="009E2D98"/>
    <w:rsid w:val="009E6997"/>
    <w:rsid w:val="009F60C6"/>
    <w:rsid w:val="009F672A"/>
    <w:rsid w:val="00A00A55"/>
    <w:rsid w:val="00A0313F"/>
    <w:rsid w:val="00A05DBF"/>
    <w:rsid w:val="00A07F7F"/>
    <w:rsid w:val="00A102F1"/>
    <w:rsid w:val="00A108BD"/>
    <w:rsid w:val="00A109B9"/>
    <w:rsid w:val="00A10E8B"/>
    <w:rsid w:val="00A11619"/>
    <w:rsid w:val="00A14141"/>
    <w:rsid w:val="00A25FC0"/>
    <w:rsid w:val="00A27A19"/>
    <w:rsid w:val="00A314C4"/>
    <w:rsid w:val="00A3185B"/>
    <w:rsid w:val="00A438E4"/>
    <w:rsid w:val="00A56F71"/>
    <w:rsid w:val="00A60B26"/>
    <w:rsid w:val="00A64860"/>
    <w:rsid w:val="00A701D6"/>
    <w:rsid w:val="00A72E51"/>
    <w:rsid w:val="00A75953"/>
    <w:rsid w:val="00A75D16"/>
    <w:rsid w:val="00A85F7A"/>
    <w:rsid w:val="00A938FB"/>
    <w:rsid w:val="00A95F45"/>
    <w:rsid w:val="00A97028"/>
    <w:rsid w:val="00AA3F03"/>
    <w:rsid w:val="00AA5459"/>
    <w:rsid w:val="00AA67AE"/>
    <w:rsid w:val="00AA6D3F"/>
    <w:rsid w:val="00AC3F16"/>
    <w:rsid w:val="00AC7129"/>
    <w:rsid w:val="00AD1B13"/>
    <w:rsid w:val="00AD20FD"/>
    <w:rsid w:val="00AD248B"/>
    <w:rsid w:val="00AE14F5"/>
    <w:rsid w:val="00AE3977"/>
    <w:rsid w:val="00AE5946"/>
    <w:rsid w:val="00AF09D5"/>
    <w:rsid w:val="00AF119F"/>
    <w:rsid w:val="00AF1A53"/>
    <w:rsid w:val="00AF2550"/>
    <w:rsid w:val="00AF338A"/>
    <w:rsid w:val="00AF67DE"/>
    <w:rsid w:val="00B00796"/>
    <w:rsid w:val="00B00A7E"/>
    <w:rsid w:val="00B026B8"/>
    <w:rsid w:val="00B03FF3"/>
    <w:rsid w:val="00B0766D"/>
    <w:rsid w:val="00B17979"/>
    <w:rsid w:val="00B2172A"/>
    <w:rsid w:val="00B23B50"/>
    <w:rsid w:val="00B31178"/>
    <w:rsid w:val="00B341D4"/>
    <w:rsid w:val="00B348BD"/>
    <w:rsid w:val="00B37DD1"/>
    <w:rsid w:val="00B430DE"/>
    <w:rsid w:val="00B43D74"/>
    <w:rsid w:val="00B45023"/>
    <w:rsid w:val="00B53C7F"/>
    <w:rsid w:val="00B56276"/>
    <w:rsid w:val="00B60607"/>
    <w:rsid w:val="00B61394"/>
    <w:rsid w:val="00B64AE0"/>
    <w:rsid w:val="00B66553"/>
    <w:rsid w:val="00B668EB"/>
    <w:rsid w:val="00B73E80"/>
    <w:rsid w:val="00B82599"/>
    <w:rsid w:val="00B83108"/>
    <w:rsid w:val="00B850BF"/>
    <w:rsid w:val="00B86853"/>
    <w:rsid w:val="00B87766"/>
    <w:rsid w:val="00B90CA7"/>
    <w:rsid w:val="00B94825"/>
    <w:rsid w:val="00B97996"/>
    <w:rsid w:val="00B97B64"/>
    <w:rsid w:val="00BA4ECA"/>
    <w:rsid w:val="00BB2047"/>
    <w:rsid w:val="00BB230E"/>
    <w:rsid w:val="00BB2C9F"/>
    <w:rsid w:val="00BB418F"/>
    <w:rsid w:val="00BB4B82"/>
    <w:rsid w:val="00BB50AE"/>
    <w:rsid w:val="00BC407C"/>
    <w:rsid w:val="00BC5D03"/>
    <w:rsid w:val="00BC7486"/>
    <w:rsid w:val="00BD2414"/>
    <w:rsid w:val="00BD37DF"/>
    <w:rsid w:val="00BD4E2C"/>
    <w:rsid w:val="00BD6134"/>
    <w:rsid w:val="00BD6ECE"/>
    <w:rsid w:val="00BE1AC9"/>
    <w:rsid w:val="00BE441E"/>
    <w:rsid w:val="00BF0743"/>
    <w:rsid w:val="00BF33CE"/>
    <w:rsid w:val="00BF52D3"/>
    <w:rsid w:val="00BF549C"/>
    <w:rsid w:val="00BF690A"/>
    <w:rsid w:val="00C00E1D"/>
    <w:rsid w:val="00C02500"/>
    <w:rsid w:val="00C074AB"/>
    <w:rsid w:val="00C12092"/>
    <w:rsid w:val="00C12874"/>
    <w:rsid w:val="00C13D5D"/>
    <w:rsid w:val="00C148E9"/>
    <w:rsid w:val="00C17EF1"/>
    <w:rsid w:val="00C200C6"/>
    <w:rsid w:val="00C23AD3"/>
    <w:rsid w:val="00C23C83"/>
    <w:rsid w:val="00C30A7F"/>
    <w:rsid w:val="00C311F2"/>
    <w:rsid w:val="00C3186F"/>
    <w:rsid w:val="00C35410"/>
    <w:rsid w:val="00C35A9C"/>
    <w:rsid w:val="00C430A1"/>
    <w:rsid w:val="00C50E50"/>
    <w:rsid w:val="00C53B5F"/>
    <w:rsid w:val="00C54E0E"/>
    <w:rsid w:val="00C5723E"/>
    <w:rsid w:val="00C60605"/>
    <w:rsid w:val="00C60A1A"/>
    <w:rsid w:val="00C63E29"/>
    <w:rsid w:val="00C65FCA"/>
    <w:rsid w:val="00C66298"/>
    <w:rsid w:val="00C71F72"/>
    <w:rsid w:val="00C72F97"/>
    <w:rsid w:val="00C809EB"/>
    <w:rsid w:val="00C81464"/>
    <w:rsid w:val="00C83AFF"/>
    <w:rsid w:val="00C91FFD"/>
    <w:rsid w:val="00C95C20"/>
    <w:rsid w:val="00C96956"/>
    <w:rsid w:val="00CA0DB7"/>
    <w:rsid w:val="00CA3A9D"/>
    <w:rsid w:val="00CA4601"/>
    <w:rsid w:val="00CB5AA1"/>
    <w:rsid w:val="00CC4BFB"/>
    <w:rsid w:val="00CC6A1D"/>
    <w:rsid w:val="00CD1105"/>
    <w:rsid w:val="00CD18F1"/>
    <w:rsid w:val="00CD1BBE"/>
    <w:rsid w:val="00CD1C55"/>
    <w:rsid w:val="00CD6654"/>
    <w:rsid w:val="00CD6F89"/>
    <w:rsid w:val="00CE4A09"/>
    <w:rsid w:val="00CE4E14"/>
    <w:rsid w:val="00CE7253"/>
    <w:rsid w:val="00CE746F"/>
    <w:rsid w:val="00CF0481"/>
    <w:rsid w:val="00CF2290"/>
    <w:rsid w:val="00CF3988"/>
    <w:rsid w:val="00CF42EB"/>
    <w:rsid w:val="00D00BDD"/>
    <w:rsid w:val="00D015D5"/>
    <w:rsid w:val="00D02718"/>
    <w:rsid w:val="00D03F42"/>
    <w:rsid w:val="00D04277"/>
    <w:rsid w:val="00D07F8A"/>
    <w:rsid w:val="00D114B1"/>
    <w:rsid w:val="00D1161B"/>
    <w:rsid w:val="00D14687"/>
    <w:rsid w:val="00D17797"/>
    <w:rsid w:val="00D17E58"/>
    <w:rsid w:val="00D20474"/>
    <w:rsid w:val="00D219AE"/>
    <w:rsid w:val="00D21C14"/>
    <w:rsid w:val="00D2274D"/>
    <w:rsid w:val="00D2338B"/>
    <w:rsid w:val="00D26A68"/>
    <w:rsid w:val="00D3248A"/>
    <w:rsid w:val="00D342CF"/>
    <w:rsid w:val="00D4394D"/>
    <w:rsid w:val="00D45F21"/>
    <w:rsid w:val="00D463D0"/>
    <w:rsid w:val="00D47064"/>
    <w:rsid w:val="00D50CFE"/>
    <w:rsid w:val="00D50F3E"/>
    <w:rsid w:val="00D52975"/>
    <w:rsid w:val="00D52DC2"/>
    <w:rsid w:val="00D5485B"/>
    <w:rsid w:val="00D55248"/>
    <w:rsid w:val="00D576F8"/>
    <w:rsid w:val="00D7096A"/>
    <w:rsid w:val="00D72CD6"/>
    <w:rsid w:val="00D7633C"/>
    <w:rsid w:val="00D77236"/>
    <w:rsid w:val="00D77671"/>
    <w:rsid w:val="00D8528A"/>
    <w:rsid w:val="00D8699B"/>
    <w:rsid w:val="00D94254"/>
    <w:rsid w:val="00D94B18"/>
    <w:rsid w:val="00DA25E2"/>
    <w:rsid w:val="00DA3356"/>
    <w:rsid w:val="00DB13F6"/>
    <w:rsid w:val="00DB5F64"/>
    <w:rsid w:val="00DB66E2"/>
    <w:rsid w:val="00DB6AA3"/>
    <w:rsid w:val="00DC0A4F"/>
    <w:rsid w:val="00DC1A2B"/>
    <w:rsid w:val="00DC2102"/>
    <w:rsid w:val="00DC390E"/>
    <w:rsid w:val="00DC559F"/>
    <w:rsid w:val="00DC724C"/>
    <w:rsid w:val="00DD186B"/>
    <w:rsid w:val="00DD43E4"/>
    <w:rsid w:val="00DD57FC"/>
    <w:rsid w:val="00DD78F4"/>
    <w:rsid w:val="00DE5BBD"/>
    <w:rsid w:val="00DF0336"/>
    <w:rsid w:val="00E0141C"/>
    <w:rsid w:val="00E04A1A"/>
    <w:rsid w:val="00E13535"/>
    <w:rsid w:val="00E13B54"/>
    <w:rsid w:val="00E16977"/>
    <w:rsid w:val="00E200F2"/>
    <w:rsid w:val="00E22CB5"/>
    <w:rsid w:val="00E237BE"/>
    <w:rsid w:val="00E24FBC"/>
    <w:rsid w:val="00E2651C"/>
    <w:rsid w:val="00E30646"/>
    <w:rsid w:val="00E34327"/>
    <w:rsid w:val="00E36BC2"/>
    <w:rsid w:val="00E43ED8"/>
    <w:rsid w:val="00E44EAE"/>
    <w:rsid w:val="00E45BEA"/>
    <w:rsid w:val="00E46E6F"/>
    <w:rsid w:val="00E53949"/>
    <w:rsid w:val="00E55FA0"/>
    <w:rsid w:val="00E56EF3"/>
    <w:rsid w:val="00E63747"/>
    <w:rsid w:val="00E63B30"/>
    <w:rsid w:val="00E64514"/>
    <w:rsid w:val="00E64D7F"/>
    <w:rsid w:val="00E73975"/>
    <w:rsid w:val="00E75211"/>
    <w:rsid w:val="00E77D24"/>
    <w:rsid w:val="00E8051B"/>
    <w:rsid w:val="00E80B45"/>
    <w:rsid w:val="00E80BB8"/>
    <w:rsid w:val="00E8165F"/>
    <w:rsid w:val="00E81870"/>
    <w:rsid w:val="00E82205"/>
    <w:rsid w:val="00E82E4B"/>
    <w:rsid w:val="00E914BA"/>
    <w:rsid w:val="00E91B8C"/>
    <w:rsid w:val="00E93997"/>
    <w:rsid w:val="00EA3BD6"/>
    <w:rsid w:val="00EA694A"/>
    <w:rsid w:val="00EA69B5"/>
    <w:rsid w:val="00EA7C4F"/>
    <w:rsid w:val="00EB07F5"/>
    <w:rsid w:val="00EB2B50"/>
    <w:rsid w:val="00EB2E39"/>
    <w:rsid w:val="00EB2F0E"/>
    <w:rsid w:val="00EB4525"/>
    <w:rsid w:val="00EC489B"/>
    <w:rsid w:val="00EC4E5B"/>
    <w:rsid w:val="00EC5A4B"/>
    <w:rsid w:val="00EC7835"/>
    <w:rsid w:val="00ED3EE4"/>
    <w:rsid w:val="00ED4988"/>
    <w:rsid w:val="00EE355B"/>
    <w:rsid w:val="00EF03B6"/>
    <w:rsid w:val="00EF0631"/>
    <w:rsid w:val="00EF29F6"/>
    <w:rsid w:val="00EF2CEE"/>
    <w:rsid w:val="00EF312B"/>
    <w:rsid w:val="00EF5B3C"/>
    <w:rsid w:val="00F031E1"/>
    <w:rsid w:val="00F0395D"/>
    <w:rsid w:val="00F03F87"/>
    <w:rsid w:val="00F054D3"/>
    <w:rsid w:val="00F07637"/>
    <w:rsid w:val="00F0788A"/>
    <w:rsid w:val="00F12274"/>
    <w:rsid w:val="00F123CD"/>
    <w:rsid w:val="00F167F2"/>
    <w:rsid w:val="00F17492"/>
    <w:rsid w:val="00F17F9E"/>
    <w:rsid w:val="00F20774"/>
    <w:rsid w:val="00F21622"/>
    <w:rsid w:val="00F233A3"/>
    <w:rsid w:val="00F23BBD"/>
    <w:rsid w:val="00F254EA"/>
    <w:rsid w:val="00F259B6"/>
    <w:rsid w:val="00F26A44"/>
    <w:rsid w:val="00F30558"/>
    <w:rsid w:val="00F32328"/>
    <w:rsid w:val="00F3449C"/>
    <w:rsid w:val="00F344A8"/>
    <w:rsid w:val="00F348C1"/>
    <w:rsid w:val="00F34E44"/>
    <w:rsid w:val="00F3608C"/>
    <w:rsid w:val="00F4104A"/>
    <w:rsid w:val="00F41451"/>
    <w:rsid w:val="00F42B3A"/>
    <w:rsid w:val="00F4620C"/>
    <w:rsid w:val="00F47E2E"/>
    <w:rsid w:val="00F5129E"/>
    <w:rsid w:val="00F51B97"/>
    <w:rsid w:val="00F5212C"/>
    <w:rsid w:val="00F54088"/>
    <w:rsid w:val="00F56203"/>
    <w:rsid w:val="00F6048A"/>
    <w:rsid w:val="00F6542F"/>
    <w:rsid w:val="00F6692F"/>
    <w:rsid w:val="00F733E5"/>
    <w:rsid w:val="00F76D9D"/>
    <w:rsid w:val="00F77AE0"/>
    <w:rsid w:val="00F81E10"/>
    <w:rsid w:val="00F82DEE"/>
    <w:rsid w:val="00F833D1"/>
    <w:rsid w:val="00F83D9B"/>
    <w:rsid w:val="00F85067"/>
    <w:rsid w:val="00F951B6"/>
    <w:rsid w:val="00F96B46"/>
    <w:rsid w:val="00FA2092"/>
    <w:rsid w:val="00FA3063"/>
    <w:rsid w:val="00FA63D9"/>
    <w:rsid w:val="00FA66D1"/>
    <w:rsid w:val="00FB0CB1"/>
    <w:rsid w:val="00FB227C"/>
    <w:rsid w:val="00FB3960"/>
    <w:rsid w:val="00FC0AE6"/>
    <w:rsid w:val="00FC3791"/>
    <w:rsid w:val="00FD09DE"/>
    <w:rsid w:val="00FD0B25"/>
    <w:rsid w:val="00FD113C"/>
    <w:rsid w:val="00FD32AF"/>
    <w:rsid w:val="00FD5799"/>
    <w:rsid w:val="00FD793F"/>
    <w:rsid w:val="00FE62BC"/>
    <w:rsid w:val="00FE7395"/>
    <w:rsid w:val="00FF195F"/>
    <w:rsid w:val="00FF2CAB"/>
    <w:rsid w:val="00FF36DE"/>
    <w:rsid w:val="00FF6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51C"/>
    <w:pPr>
      <w:widowControl w:val="0"/>
    </w:pPr>
    <w:rPr>
      <w:rFonts w:eastAsiaTheme="minorHAnsi"/>
    </w:rPr>
  </w:style>
  <w:style w:type="paragraph" w:styleId="Heading1">
    <w:name w:val="heading 1"/>
    <w:basedOn w:val="Normal"/>
    <w:next w:val="Normal"/>
    <w:link w:val="Heading1Char"/>
    <w:uiPriority w:val="1"/>
    <w:semiHidden/>
    <w:qFormat/>
    <w:rsid w:val="00F167F2"/>
    <w:pPr>
      <w:widowControl/>
      <w:suppressAutoHyphens/>
      <w:autoSpaceDE w:val="0"/>
      <w:autoSpaceDN w:val="0"/>
      <w:adjustRightInd w:val="0"/>
      <w:spacing w:before="170" w:after="113" w:line="360" w:lineRule="atLeast"/>
      <w:textAlignment w:val="center"/>
      <w:outlineLvl w:val="0"/>
    </w:pPr>
    <w:rPr>
      <w:rFonts w:ascii="Arial" w:hAnsi="Arial" w:cs="Arial"/>
      <w:color w:val="000000"/>
      <w:sz w:val="28"/>
      <w:szCs w:val="28"/>
      <w:lang w:val="en-GB"/>
    </w:rPr>
  </w:style>
  <w:style w:type="paragraph" w:styleId="Heading2">
    <w:name w:val="heading 2"/>
    <w:basedOn w:val="Normal"/>
    <w:next w:val="Normal"/>
    <w:link w:val="Heading2Char"/>
    <w:uiPriority w:val="1"/>
    <w:semiHidden/>
    <w:qFormat/>
    <w:rsid w:val="00F167F2"/>
    <w:pPr>
      <w:widowControl/>
      <w:autoSpaceDE w:val="0"/>
      <w:autoSpaceDN w:val="0"/>
      <w:adjustRightInd w:val="0"/>
      <w:spacing w:before="113" w:after="113" w:line="280" w:lineRule="atLeast"/>
      <w:textAlignment w:val="center"/>
      <w:outlineLvl w:val="1"/>
    </w:pPr>
    <w:rPr>
      <w:rFonts w:ascii="Arial" w:hAnsi="Arial" w:cs="Arial"/>
      <w:b/>
      <w:bCs/>
      <w:color w:val="000000"/>
      <w:sz w:val="24"/>
      <w:szCs w:val="24"/>
    </w:rPr>
  </w:style>
  <w:style w:type="paragraph" w:styleId="Heading3">
    <w:name w:val="heading 3"/>
    <w:basedOn w:val="Normal"/>
    <w:next w:val="Normal"/>
    <w:link w:val="Heading3Char"/>
    <w:uiPriority w:val="1"/>
    <w:semiHidden/>
    <w:rsid w:val="00F167F2"/>
    <w:pPr>
      <w:widowControl/>
      <w:autoSpaceDE w:val="0"/>
      <w:autoSpaceDN w:val="0"/>
      <w:adjustRightInd w:val="0"/>
      <w:spacing w:before="113" w:after="113" w:line="240" w:lineRule="atLeast"/>
      <w:textAlignment w:val="center"/>
      <w:outlineLvl w:val="2"/>
    </w:pPr>
    <w:rPr>
      <w:rFonts w:ascii="Arial" w:hAnsi="Arial" w:cs="Arial"/>
      <w:b/>
      <w:bCs/>
      <w:color w:val="000000"/>
      <w:sz w:val="20"/>
      <w:szCs w:val="20"/>
    </w:rPr>
  </w:style>
  <w:style w:type="paragraph" w:styleId="Heading4">
    <w:name w:val="heading 4"/>
    <w:basedOn w:val="Normal"/>
    <w:next w:val="Normal"/>
    <w:link w:val="Heading4Char"/>
    <w:uiPriority w:val="1"/>
    <w:semiHidden/>
    <w:rsid w:val="00F167F2"/>
    <w:pPr>
      <w:widowControl/>
      <w:suppressAutoHyphens/>
      <w:autoSpaceDE w:val="0"/>
      <w:autoSpaceDN w:val="0"/>
      <w:adjustRightInd w:val="0"/>
      <w:spacing w:before="113" w:after="113" w:line="240" w:lineRule="atLeast"/>
      <w:jc w:val="both"/>
      <w:textAlignment w:val="center"/>
      <w:outlineLvl w:val="3"/>
    </w:pPr>
    <w:rPr>
      <w:rFonts w:ascii="Arial" w:hAnsi="Arial" w:cs="Arial"/>
      <w:color w:val="000000"/>
      <w:sz w:val="20"/>
      <w:szCs w:val="20"/>
    </w:rPr>
  </w:style>
  <w:style w:type="paragraph" w:styleId="Heading5">
    <w:name w:val="heading 5"/>
    <w:basedOn w:val="Normal"/>
    <w:next w:val="Normal"/>
    <w:link w:val="Heading5Char"/>
    <w:uiPriority w:val="1"/>
    <w:semiHidden/>
    <w:rsid w:val="00F167F2"/>
    <w:pPr>
      <w:widowControl/>
      <w:autoSpaceDE w:val="0"/>
      <w:autoSpaceDN w:val="0"/>
      <w:adjustRightInd w:val="0"/>
      <w:spacing w:before="113" w:after="113" w:line="240" w:lineRule="atLeast"/>
      <w:textAlignment w:val="center"/>
      <w:outlineLvl w:val="4"/>
    </w:pPr>
    <w:rPr>
      <w:rFonts w:ascii="Arial" w:hAnsi="Arial" w:cs="ARS Maquette Pro Light Italic"/>
      <w:i/>
      <w:iCs/>
      <w:color w:val="000000"/>
      <w:sz w:val="20"/>
      <w:szCs w:val="20"/>
    </w:rPr>
  </w:style>
  <w:style w:type="paragraph" w:styleId="Heading6">
    <w:name w:val="heading 6"/>
    <w:basedOn w:val="cchapterheadingChapters"/>
    <w:next w:val="Normal"/>
    <w:link w:val="Heading6Char"/>
    <w:uiPriority w:val="1"/>
    <w:semiHidden/>
    <w:rsid w:val="00F167F2"/>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83AFF"/>
    <w:pPr>
      <w:widowControl/>
      <w:tabs>
        <w:tab w:val="center" w:pos="4680"/>
        <w:tab w:val="right" w:pos="9360"/>
      </w:tabs>
      <w:suppressAutoHyphens/>
      <w:autoSpaceDE w:val="0"/>
      <w:autoSpaceDN w:val="0"/>
      <w:adjustRightInd w:val="0"/>
      <w:spacing w:after="0" w:line="240" w:lineRule="auto"/>
      <w:textAlignment w:val="center"/>
    </w:pPr>
    <w:rPr>
      <w:rFonts w:ascii="Brioni Std Light" w:hAnsi="Brioni Std Light" w:cs="Brioni Std Light"/>
      <w:color w:val="000000"/>
      <w:sz w:val="20"/>
      <w:szCs w:val="20"/>
    </w:rPr>
  </w:style>
  <w:style w:type="character" w:customStyle="1" w:styleId="HeaderChar">
    <w:name w:val="Header Char"/>
    <w:basedOn w:val="DefaultParagraphFont"/>
    <w:link w:val="Header"/>
    <w:uiPriority w:val="99"/>
    <w:semiHidden/>
    <w:rsid w:val="00FD32AF"/>
    <w:rPr>
      <w:rFonts w:ascii="Brioni Std Light" w:eastAsiaTheme="minorHAnsi" w:hAnsi="Brioni Std Light" w:cs="Brioni Std Light"/>
      <w:color w:val="000000"/>
      <w:sz w:val="20"/>
      <w:szCs w:val="20"/>
    </w:rPr>
  </w:style>
  <w:style w:type="paragraph" w:styleId="Footer">
    <w:name w:val="footer"/>
    <w:basedOn w:val="Normal"/>
    <w:link w:val="FooterChar"/>
    <w:uiPriority w:val="99"/>
    <w:qFormat/>
    <w:rsid w:val="00C83AFF"/>
    <w:pPr>
      <w:widowControl/>
      <w:tabs>
        <w:tab w:val="right" w:pos="5387"/>
        <w:tab w:val="right" w:pos="10603"/>
      </w:tabs>
      <w:suppressAutoHyphens/>
      <w:autoSpaceDE w:val="0"/>
      <w:autoSpaceDN w:val="0"/>
      <w:adjustRightInd w:val="0"/>
      <w:spacing w:after="0" w:line="240" w:lineRule="auto"/>
      <w:textAlignment w:val="center"/>
    </w:pPr>
    <w:rPr>
      <w:rFonts w:ascii="Arial" w:hAnsi="Arial" w:cs="Brioni Std Light"/>
      <w:color w:val="000000"/>
      <w:sz w:val="14"/>
      <w:szCs w:val="20"/>
    </w:rPr>
  </w:style>
  <w:style w:type="character" w:customStyle="1" w:styleId="FooterChar">
    <w:name w:val="Footer Char"/>
    <w:basedOn w:val="DefaultParagraphFont"/>
    <w:link w:val="Footer"/>
    <w:uiPriority w:val="99"/>
    <w:rsid w:val="00FD32AF"/>
    <w:rPr>
      <w:rFonts w:ascii="Arial" w:eastAsiaTheme="minorHAnsi" w:hAnsi="Arial" w:cs="Brioni Std Light"/>
      <w:color w:val="000000"/>
      <w:sz w:val="14"/>
      <w:szCs w:val="20"/>
    </w:rPr>
  </w:style>
  <w:style w:type="paragraph" w:customStyle="1" w:styleId="NoParagraphStyle">
    <w:name w:val="[No Paragraph Style]"/>
    <w:uiPriority w:val="99"/>
    <w:semiHidden/>
    <w:rsid w:val="00C83AFF"/>
    <w:pPr>
      <w:autoSpaceDE w:val="0"/>
      <w:autoSpaceDN w:val="0"/>
      <w:adjustRightInd w:val="0"/>
      <w:spacing w:after="0" w:line="288" w:lineRule="auto"/>
      <w:textAlignment w:val="center"/>
    </w:pPr>
    <w:rPr>
      <w:rFonts w:ascii="Arial" w:eastAsiaTheme="minorHAnsi" w:hAnsi="Arial" w:cs="Times"/>
      <w:color w:val="000000"/>
      <w:sz w:val="24"/>
      <w:szCs w:val="24"/>
      <w:lang w:val="en-GB"/>
    </w:rPr>
  </w:style>
  <w:style w:type="paragraph" w:customStyle="1" w:styleId="BasicParagraph">
    <w:name w:val="[Basic Paragraph]"/>
    <w:basedOn w:val="NoParagraphStyle"/>
    <w:uiPriority w:val="99"/>
    <w:rsid w:val="00C83AFF"/>
    <w:rPr>
      <w:rFonts w:ascii="Myriad Pro" w:hAnsi="Myriad Pro" w:cs="Myriad Pro"/>
    </w:rPr>
  </w:style>
  <w:style w:type="paragraph" w:styleId="BalloonText">
    <w:name w:val="Balloon Text"/>
    <w:basedOn w:val="Normal"/>
    <w:link w:val="BalloonTextChar"/>
    <w:uiPriority w:val="99"/>
    <w:semiHidden/>
    <w:rsid w:val="00C8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AF"/>
    <w:rPr>
      <w:rFonts w:ascii="Tahoma" w:eastAsiaTheme="minorHAnsi" w:hAnsi="Tahoma" w:cs="Tahoma"/>
      <w:color w:val="000000"/>
      <w:sz w:val="16"/>
      <w:szCs w:val="16"/>
    </w:rPr>
  </w:style>
  <w:style w:type="paragraph" w:customStyle="1" w:styleId="cbodyContents">
    <w:name w:val="c_body (Contents)"/>
    <w:basedOn w:val="NoParagraphStyle"/>
    <w:uiPriority w:val="2"/>
    <w:rsid w:val="00F54088"/>
    <w:pPr>
      <w:tabs>
        <w:tab w:val="right" w:pos="2970"/>
        <w:tab w:val="right" w:leader="dot" w:pos="10545"/>
      </w:tabs>
      <w:suppressAutoHyphens/>
      <w:spacing w:after="113" w:line="200" w:lineRule="atLeast"/>
      <w:ind w:right="1474"/>
    </w:pPr>
    <w:rPr>
      <w:rFonts w:cs="ARS Maquette Pro"/>
      <w:spacing w:val="-2"/>
      <w:sz w:val="16"/>
      <w:szCs w:val="16"/>
      <w:lang w:val="en-US"/>
    </w:rPr>
  </w:style>
  <w:style w:type="character" w:customStyle="1" w:styleId="Heading1Char">
    <w:name w:val="Heading 1 Char"/>
    <w:basedOn w:val="DefaultParagraphFont"/>
    <w:link w:val="Heading1"/>
    <w:uiPriority w:val="1"/>
    <w:semiHidden/>
    <w:rsid w:val="00FD32AF"/>
    <w:rPr>
      <w:rFonts w:ascii="Arial" w:eastAsiaTheme="minorHAnsi" w:hAnsi="Arial" w:cs="Arial"/>
      <w:color w:val="000000"/>
      <w:sz w:val="28"/>
      <w:szCs w:val="28"/>
      <w:lang w:val="en-GB"/>
    </w:rPr>
  </w:style>
  <w:style w:type="paragraph" w:styleId="TOCHeading">
    <w:name w:val="TOC Heading"/>
    <w:basedOn w:val="Heading1"/>
    <w:next w:val="Normal"/>
    <w:uiPriority w:val="39"/>
    <w:semiHidden/>
    <w:qFormat/>
    <w:rsid w:val="00C83AFF"/>
    <w:pPr>
      <w:outlineLvl w:val="9"/>
    </w:pPr>
  </w:style>
  <w:style w:type="table" w:styleId="TableGrid">
    <w:name w:val="Table Grid"/>
    <w:basedOn w:val="TableNormal"/>
    <w:uiPriority w:val="59"/>
    <w:rsid w:val="00C83AF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itleMainstyles">
    <w:name w:val="m_title (Main styles)"/>
    <w:basedOn w:val="NoParagraphStyle"/>
    <w:uiPriority w:val="5"/>
    <w:rsid w:val="00C83AFF"/>
    <w:pPr>
      <w:spacing w:after="227" w:line="360" w:lineRule="atLeast"/>
    </w:pPr>
    <w:rPr>
      <w:rFonts w:cs="ARS Maquette Pro Bold"/>
      <w:b/>
      <w:bCs/>
      <w:sz w:val="32"/>
      <w:szCs w:val="32"/>
    </w:rPr>
  </w:style>
  <w:style w:type="paragraph" w:customStyle="1" w:styleId="msubtitleMainstyles">
    <w:name w:val="m_subtitle (Main styles)"/>
    <w:basedOn w:val="mtitleMainstyles"/>
    <w:uiPriority w:val="5"/>
    <w:rsid w:val="00C83AFF"/>
    <w:pPr>
      <w:spacing w:line="320" w:lineRule="atLeast"/>
    </w:pPr>
    <w:rPr>
      <w:rFonts w:cs="ARS Maquette Pro Medium"/>
      <w:sz w:val="28"/>
      <w:szCs w:val="28"/>
    </w:rPr>
  </w:style>
  <w:style w:type="paragraph" w:customStyle="1" w:styleId="mbylineMainstyles">
    <w:name w:val="m_byline (Main styles)"/>
    <w:basedOn w:val="NoParagraphStyle"/>
    <w:uiPriority w:val="5"/>
    <w:rsid w:val="008D59F7"/>
    <w:pPr>
      <w:tabs>
        <w:tab w:val="left" w:pos="1280"/>
      </w:tabs>
      <w:suppressAutoHyphens/>
      <w:spacing w:after="227" w:line="240" w:lineRule="atLeast"/>
    </w:pPr>
    <w:rPr>
      <w:rFonts w:cs="ARS Maquette Pro Light"/>
      <w:sz w:val="20"/>
      <w:szCs w:val="20"/>
      <w:lang w:val="en-US"/>
    </w:rPr>
  </w:style>
  <w:style w:type="paragraph" w:customStyle="1" w:styleId="mbodyMainstyles">
    <w:name w:val="m_body (Main styles)"/>
    <w:basedOn w:val="NoParagraphStyle"/>
    <w:uiPriority w:val="5"/>
    <w:qFormat/>
    <w:rsid w:val="00231904"/>
    <w:pPr>
      <w:suppressAutoHyphens/>
      <w:spacing w:after="227" w:line="240" w:lineRule="atLeast"/>
    </w:pPr>
    <w:rPr>
      <w:rFonts w:ascii="Times New Roman" w:hAnsi="Times New Roman" w:cs="Brioni Std Light"/>
      <w:sz w:val="22"/>
      <w:szCs w:val="20"/>
      <w:lang w:val="en-US"/>
    </w:rPr>
  </w:style>
  <w:style w:type="paragraph" w:customStyle="1" w:styleId="mbodybulletMainstyles">
    <w:name w:val="m_body_bullet (Main styles)"/>
    <w:basedOn w:val="NoParagraphStyle"/>
    <w:uiPriority w:val="5"/>
    <w:qFormat/>
    <w:rsid w:val="00231904"/>
    <w:pPr>
      <w:numPr>
        <w:numId w:val="47"/>
      </w:numPr>
      <w:tabs>
        <w:tab w:val="left" w:pos="720"/>
      </w:tabs>
      <w:suppressAutoHyphens/>
      <w:spacing w:after="227" w:line="240" w:lineRule="atLeast"/>
      <w:ind w:left="170" w:hanging="170"/>
      <w:jc w:val="both"/>
    </w:pPr>
    <w:rPr>
      <w:rFonts w:ascii="Times New Roman" w:hAnsi="Times New Roman" w:cs="Brioni Std Light"/>
      <w:sz w:val="22"/>
      <w:szCs w:val="20"/>
      <w:lang w:val="en-US"/>
    </w:rPr>
  </w:style>
  <w:style w:type="paragraph" w:customStyle="1" w:styleId="cContentsHeader">
    <w:name w:val="c_Contents Header"/>
    <w:basedOn w:val="NoParagraphStyle"/>
    <w:uiPriority w:val="2"/>
    <w:qFormat/>
    <w:rsid w:val="00636958"/>
    <w:pPr>
      <w:tabs>
        <w:tab w:val="left" w:pos="227"/>
        <w:tab w:val="right" w:pos="3200"/>
        <w:tab w:val="right" w:pos="3300"/>
        <w:tab w:val="right" w:pos="3720"/>
        <w:tab w:val="right" w:pos="4440"/>
        <w:tab w:val="right" w:leader="dot" w:pos="10545"/>
      </w:tabs>
      <w:spacing w:after="57"/>
      <w:jc w:val="both"/>
    </w:pPr>
    <w:rPr>
      <w:rFonts w:ascii="ARS Maquette Pro Bold" w:hAnsi="ARS Maquette Pro Bold" w:cs="ARS Maquette Pro Bold"/>
      <w:b/>
      <w:bCs/>
      <w:color w:val="00AB4E"/>
      <w:sz w:val="20"/>
      <w:szCs w:val="22"/>
    </w:rPr>
  </w:style>
  <w:style w:type="paragraph" w:styleId="TOC2">
    <w:name w:val="toc 2"/>
    <w:basedOn w:val="clevel3Contents2-Column"/>
    <w:next w:val="Normal"/>
    <w:autoRedefine/>
    <w:uiPriority w:val="39"/>
    <w:semiHidden/>
    <w:qFormat/>
    <w:rsid w:val="00F167F2"/>
    <w:pPr>
      <w:outlineLvl w:val="2"/>
    </w:pPr>
  </w:style>
  <w:style w:type="paragraph" w:styleId="TOC1">
    <w:name w:val="toc 1"/>
    <w:basedOn w:val="clevel2Contents2-Column"/>
    <w:next w:val="Normal"/>
    <w:autoRedefine/>
    <w:uiPriority w:val="39"/>
    <w:semiHidden/>
    <w:qFormat/>
    <w:rsid w:val="00F167F2"/>
    <w:pPr>
      <w:outlineLvl w:val="1"/>
    </w:pPr>
  </w:style>
  <w:style w:type="paragraph" w:styleId="TOC3">
    <w:name w:val="toc 3"/>
    <w:basedOn w:val="clevel4Contents2-Column"/>
    <w:next w:val="Normal"/>
    <w:autoRedefine/>
    <w:uiPriority w:val="39"/>
    <w:semiHidden/>
    <w:qFormat/>
    <w:rsid w:val="00F167F2"/>
    <w:pPr>
      <w:outlineLvl w:val="3"/>
    </w:pPr>
  </w:style>
  <w:style w:type="character" w:styleId="Hyperlink">
    <w:name w:val="Hyperlink"/>
    <w:basedOn w:val="DefaultParagraphFont"/>
    <w:uiPriority w:val="99"/>
    <w:rsid w:val="00C83AFF"/>
    <w:rPr>
      <w:color w:val="00AB4E" w:themeColor="hyperlink"/>
      <w:u w:val="single"/>
    </w:rPr>
  </w:style>
  <w:style w:type="character" w:customStyle="1" w:styleId="Heading2Char">
    <w:name w:val="Heading 2 Char"/>
    <w:basedOn w:val="DefaultParagraphFont"/>
    <w:link w:val="Heading2"/>
    <w:uiPriority w:val="1"/>
    <w:semiHidden/>
    <w:rsid w:val="00FD32AF"/>
    <w:rPr>
      <w:rFonts w:ascii="Arial" w:eastAsiaTheme="minorHAnsi" w:hAnsi="Arial" w:cs="Arial"/>
      <w:b/>
      <w:bCs/>
      <w:color w:val="000000"/>
      <w:sz w:val="24"/>
      <w:szCs w:val="24"/>
    </w:rPr>
  </w:style>
  <w:style w:type="character" w:customStyle="1" w:styleId="Heading3Char">
    <w:name w:val="Heading 3 Char"/>
    <w:basedOn w:val="DefaultParagraphFont"/>
    <w:link w:val="Heading3"/>
    <w:uiPriority w:val="1"/>
    <w:semiHidden/>
    <w:rsid w:val="00FD32AF"/>
    <w:rPr>
      <w:rFonts w:ascii="Arial" w:eastAsiaTheme="minorHAnsi" w:hAnsi="Arial" w:cs="Arial"/>
      <w:b/>
      <w:bCs/>
      <w:color w:val="000000"/>
      <w:sz w:val="20"/>
      <w:szCs w:val="20"/>
    </w:rPr>
  </w:style>
  <w:style w:type="paragraph" w:customStyle="1" w:styleId="cmasthead">
    <w:name w:val="c_masthead"/>
    <w:basedOn w:val="NoParagraphStyle"/>
    <w:uiPriority w:val="2"/>
    <w:qFormat/>
    <w:rsid w:val="00A314C4"/>
    <w:pPr>
      <w:tabs>
        <w:tab w:val="right" w:pos="11227"/>
      </w:tabs>
      <w:spacing w:after="170" w:line="240" w:lineRule="auto"/>
      <w:ind w:left="680" w:right="680"/>
    </w:pPr>
    <w:rPr>
      <w:rFonts w:cs="Arial"/>
      <w:b/>
      <w:bCs/>
      <w:color w:val="FFFFFF" w:themeColor="background1"/>
      <w:spacing w:val="-5"/>
      <w:sz w:val="52"/>
      <w:szCs w:val="52"/>
      <w:lang w:val="en-US"/>
    </w:rPr>
  </w:style>
  <w:style w:type="paragraph" w:customStyle="1" w:styleId="bheadingBoxstyle1">
    <w:name w:val="b_heading (Box style 1)"/>
    <w:basedOn w:val="NoParagraphStyle"/>
    <w:uiPriority w:val="1"/>
    <w:rsid w:val="00B341D4"/>
    <w:pPr>
      <w:spacing w:after="113" w:line="280" w:lineRule="atLeast"/>
    </w:pPr>
    <w:rPr>
      <w:rFonts w:cs="ARS Maquette Pro Bold"/>
      <w:b/>
      <w:bCs/>
      <w:lang w:val="en-US"/>
    </w:rPr>
  </w:style>
  <w:style w:type="paragraph" w:customStyle="1" w:styleId="bbodyBoxstyle1">
    <w:name w:val="b_body (Box style 1)"/>
    <w:basedOn w:val="NoParagraphStyle"/>
    <w:uiPriority w:val="1"/>
    <w:rsid w:val="00B341D4"/>
    <w:pPr>
      <w:spacing w:line="240" w:lineRule="atLeast"/>
    </w:pPr>
    <w:rPr>
      <w:rFonts w:cs="HelveticaNeueLT Pro 45 Lt"/>
      <w:sz w:val="20"/>
      <w:szCs w:val="20"/>
    </w:rPr>
  </w:style>
  <w:style w:type="paragraph" w:customStyle="1" w:styleId="bbullethighlightBoxstyle1">
    <w:name w:val="b_bullet_highlight (Box style 1)"/>
    <w:basedOn w:val="NoParagraphStyle"/>
    <w:uiPriority w:val="1"/>
    <w:rsid w:val="00B341D4"/>
    <w:pPr>
      <w:numPr>
        <w:numId w:val="3"/>
      </w:numPr>
      <w:tabs>
        <w:tab w:val="left" w:pos="170"/>
      </w:tabs>
      <w:suppressAutoHyphens/>
      <w:spacing w:after="227" w:line="240" w:lineRule="atLeast"/>
      <w:ind w:left="170" w:hanging="170"/>
    </w:pPr>
    <w:rPr>
      <w:rFonts w:cs="ARS Maquette Pro Light"/>
      <w:sz w:val="20"/>
      <w:szCs w:val="20"/>
      <w:lang w:val="en-US"/>
    </w:rPr>
  </w:style>
  <w:style w:type="paragraph" w:customStyle="1" w:styleId="bbulletBoxstyle1">
    <w:name w:val="b_bullet (Box style 1)"/>
    <w:basedOn w:val="bbullethighlightBoxstyle1"/>
    <w:uiPriority w:val="1"/>
    <w:rsid w:val="00B341D4"/>
  </w:style>
  <w:style w:type="paragraph" w:customStyle="1" w:styleId="bheadingBoxstyle2">
    <w:name w:val="b_heading (Box style 2)"/>
    <w:basedOn w:val="NoParagraphStyle"/>
    <w:uiPriority w:val="1"/>
    <w:rsid w:val="00B341D4"/>
    <w:pPr>
      <w:spacing w:after="113" w:line="280" w:lineRule="atLeast"/>
    </w:pPr>
    <w:rPr>
      <w:rFonts w:cs="ARS Maquette Pro Bold"/>
      <w:b/>
      <w:bCs/>
      <w:lang w:val="en-US"/>
    </w:rPr>
  </w:style>
  <w:style w:type="table" w:customStyle="1" w:styleId="BoxStyle1">
    <w:name w:val="Box Style 1"/>
    <w:basedOn w:val="TableNormal"/>
    <w:uiPriority w:val="99"/>
    <w:qFormat/>
    <w:rsid w:val="00C83AFF"/>
    <w:pPr>
      <w:spacing w:after="0" w:line="240" w:lineRule="auto"/>
    </w:pPr>
    <w:rPr>
      <w:rFonts w:ascii="Arial" w:eastAsiaTheme="minorHAnsi" w:hAnsi="Arial"/>
      <w:sz w:val="20"/>
    </w:rPr>
    <w:tblPr>
      <w:tblInd w:w="113" w:type="dxa"/>
      <w:tblCellMar>
        <w:top w:w="227" w:type="dxa"/>
        <w:right w:w="595" w:type="dxa"/>
      </w:tblCellMar>
    </w:tblPr>
    <w:trPr>
      <w:cantSplit/>
    </w:trPr>
    <w:tcPr>
      <w:shd w:val="clear" w:color="auto" w:fill="E3E5E4"/>
    </w:tcPr>
  </w:style>
  <w:style w:type="paragraph" w:customStyle="1" w:styleId="bbodyBoxstyle2">
    <w:name w:val="b_body (Box style 2)"/>
    <w:basedOn w:val="NoParagraphStyle"/>
    <w:uiPriority w:val="1"/>
    <w:rsid w:val="00231904"/>
    <w:pPr>
      <w:spacing w:line="240" w:lineRule="atLeast"/>
    </w:pPr>
    <w:rPr>
      <w:rFonts w:ascii="Times New Roman" w:hAnsi="Times New Roman" w:cs="Brioni Std Light"/>
      <w:sz w:val="22"/>
      <w:szCs w:val="20"/>
    </w:rPr>
  </w:style>
  <w:style w:type="paragraph" w:customStyle="1" w:styleId="bbulletBoxstyle2">
    <w:name w:val="b_bullet (Box style 2)"/>
    <w:basedOn w:val="NoParagraphStyle"/>
    <w:uiPriority w:val="1"/>
    <w:rsid w:val="00231904"/>
    <w:pPr>
      <w:numPr>
        <w:numId w:val="5"/>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theadingTablesgraybar">
    <w:name w:val="t_heading (Tables) gray bar"/>
    <w:basedOn w:val="Normal"/>
    <w:uiPriority w:val="6"/>
    <w:rsid w:val="00BB230E"/>
    <w:pPr>
      <w:widowControl/>
      <w:suppressAutoHyphens/>
      <w:autoSpaceDE w:val="0"/>
      <w:autoSpaceDN w:val="0"/>
      <w:adjustRightInd w:val="0"/>
      <w:spacing w:before="60" w:after="60" w:line="240" w:lineRule="auto"/>
      <w:textAlignment w:val="center"/>
    </w:pPr>
    <w:rPr>
      <w:rFonts w:ascii="Arial" w:eastAsiaTheme="minorEastAsia" w:hAnsi="Arial" w:cs="ARS Maquette Pro Medium"/>
      <w:color w:val="FFFFFF"/>
      <w:sz w:val="18"/>
      <w:szCs w:val="18"/>
      <w:lang w:val="en-GB"/>
    </w:rPr>
  </w:style>
  <w:style w:type="paragraph" w:customStyle="1" w:styleId="tboldTables">
    <w:name w:val="t_bold (Tables)"/>
    <w:basedOn w:val="Normal"/>
    <w:uiPriority w:val="6"/>
    <w:rsid w:val="00BB230E"/>
    <w:pPr>
      <w:widowControl/>
      <w:suppressAutoHyphens/>
      <w:autoSpaceDE w:val="0"/>
      <w:autoSpaceDN w:val="0"/>
      <w:adjustRightInd w:val="0"/>
      <w:spacing w:after="0" w:line="160" w:lineRule="atLeast"/>
      <w:textAlignment w:val="center"/>
    </w:pPr>
    <w:rPr>
      <w:rFonts w:ascii="Arial" w:eastAsiaTheme="minorEastAsia" w:hAnsi="Arial" w:cs="ARS Maquette Pro Bold"/>
      <w:b/>
      <w:bCs/>
      <w:color w:val="000000"/>
      <w:sz w:val="14"/>
      <w:szCs w:val="14"/>
      <w:lang w:val="en-GB"/>
    </w:rPr>
  </w:style>
  <w:style w:type="paragraph" w:customStyle="1" w:styleId="tbodyTables">
    <w:name w:val="t_body (Tables)"/>
    <w:basedOn w:val="mbodyMainstyles"/>
    <w:uiPriority w:val="6"/>
    <w:rsid w:val="00BB230E"/>
    <w:pPr>
      <w:spacing w:line="180" w:lineRule="atLeast"/>
    </w:pPr>
    <w:rPr>
      <w:rFonts w:ascii="Arial" w:hAnsi="Arial" w:cstheme="minorBidi"/>
      <w:sz w:val="14"/>
      <w:szCs w:val="14"/>
    </w:rPr>
  </w:style>
  <w:style w:type="paragraph" w:customStyle="1" w:styleId="tfooterTables">
    <w:name w:val="t_footer (Tables)"/>
    <w:basedOn w:val="NoParagraphStyle"/>
    <w:uiPriority w:val="6"/>
    <w:rsid w:val="00BB230E"/>
    <w:pPr>
      <w:spacing w:line="140" w:lineRule="atLeast"/>
      <w:ind w:right="57"/>
    </w:pPr>
    <w:rPr>
      <w:rFonts w:cs="ARS Maquette Pro Light"/>
      <w:sz w:val="10"/>
      <w:szCs w:val="10"/>
    </w:rPr>
  </w:style>
  <w:style w:type="table" w:customStyle="1" w:styleId="DataTable">
    <w:name w:val="DataTable"/>
    <w:basedOn w:val="TableNormal"/>
    <w:uiPriority w:val="99"/>
    <w:qFormat/>
    <w:rsid w:val="00C83AFF"/>
    <w:pPr>
      <w:spacing w:after="0" w:line="240" w:lineRule="auto"/>
    </w:pPr>
    <w:rPr>
      <w:rFonts w:ascii="Arial" w:eastAsiaTheme="minorHAnsi" w:hAnsi="Arial"/>
    </w:rPr>
    <w:tblPr/>
    <w:trPr>
      <w:cantSplit/>
    </w:trPr>
    <w:tcPr>
      <w:tcMar>
        <w:left w:w="0" w:type="dxa"/>
        <w:right w:w="0" w:type="dxa"/>
      </w:tcMar>
      <w:vAlign w:val="center"/>
    </w:tcPr>
  </w:style>
  <w:style w:type="paragraph" w:customStyle="1" w:styleId="tbody2">
    <w:name w:val="t_body_2"/>
    <w:basedOn w:val="tbodyleft"/>
    <w:uiPriority w:val="6"/>
    <w:rsid w:val="00BB230E"/>
    <w:pPr>
      <w:spacing w:line="160" w:lineRule="atLeast"/>
      <w:ind w:left="114"/>
    </w:pPr>
  </w:style>
  <w:style w:type="paragraph" w:customStyle="1" w:styleId="tbody3">
    <w:name w:val="t_body_3"/>
    <w:basedOn w:val="tbodyleft"/>
    <w:uiPriority w:val="6"/>
    <w:rsid w:val="00BB230E"/>
    <w:pPr>
      <w:spacing w:line="160" w:lineRule="atLeast"/>
      <w:ind w:left="227"/>
    </w:pPr>
  </w:style>
  <w:style w:type="paragraph" w:customStyle="1" w:styleId="tbodytotal">
    <w:name w:val="t_body_total"/>
    <w:basedOn w:val="tbodyleft"/>
    <w:uiPriority w:val="6"/>
    <w:rsid w:val="00BB230E"/>
    <w:rPr>
      <w:b/>
    </w:rPr>
  </w:style>
  <w:style w:type="character" w:customStyle="1" w:styleId="AuthorName">
    <w:name w:val="AuthorName"/>
    <w:basedOn w:val="DefaultParagraphFont"/>
    <w:uiPriority w:val="1"/>
    <w:semiHidden/>
    <w:rsid w:val="0009688F"/>
    <w:rPr>
      <w:color w:val="0092CC"/>
    </w:rPr>
  </w:style>
  <w:style w:type="paragraph" w:styleId="DocumentMap">
    <w:name w:val="Document Map"/>
    <w:basedOn w:val="Normal"/>
    <w:link w:val="DocumentMapChar"/>
    <w:uiPriority w:val="99"/>
    <w:semiHidden/>
    <w:rsid w:val="00F76D9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32AF"/>
    <w:rPr>
      <w:rFonts w:ascii="Tahoma" w:eastAsiaTheme="minorHAnsi" w:hAnsi="Tahoma" w:cs="Tahoma"/>
      <w:color w:val="000000"/>
      <w:sz w:val="16"/>
      <w:szCs w:val="16"/>
    </w:rPr>
  </w:style>
  <w:style w:type="character" w:styleId="Strong">
    <w:name w:val="Strong"/>
    <w:basedOn w:val="DefaultParagraphFont"/>
    <w:uiPriority w:val="99"/>
    <w:qFormat/>
    <w:rsid w:val="00C83AFF"/>
    <w:rPr>
      <w:b/>
      <w:bCs/>
    </w:rPr>
  </w:style>
  <w:style w:type="paragraph" w:customStyle="1" w:styleId="tsourceTables">
    <w:name w:val="t_source (Tables)"/>
    <w:basedOn w:val="Normal"/>
    <w:uiPriority w:val="6"/>
    <w:rsid w:val="00C074AB"/>
    <w:pPr>
      <w:widowControl/>
      <w:tabs>
        <w:tab w:val="right" w:pos="6804"/>
      </w:tabs>
      <w:suppressAutoHyphens/>
      <w:autoSpaceDE w:val="0"/>
      <w:autoSpaceDN w:val="0"/>
      <w:adjustRightInd w:val="0"/>
      <w:spacing w:after="120" w:line="227" w:lineRule="atLeast"/>
      <w:textAlignment w:val="center"/>
    </w:pPr>
    <w:rPr>
      <w:rFonts w:ascii="Arial" w:eastAsiaTheme="minorEastAsia" w:hAnsi="Arial" w:cs="ARS Maquette Pro"/>
      <w:color w:val="707C8A"/>
      <w:sz w:val="10"/>
      <w:szCs w:val="12"/>
      <w:lang w:val="en-GB"/>
    </w:rPr>
  </w:style>
  <w:style w:type="paragraph" w:customStyle="1" w:styleId="cchapterbulletsChapters">
    <w:name w:val="c_chapter_bullets (Chapters)"/>
    <w:basedOn w:val="NoParagraphStyle"/>
    <w:uiPriority w:val="2"/>
    <w:rsid w:val="00C83AFF"/>
    <w:pPr>
      <w:spacing w:after="227" w:line="240" w:lineRule="atLeast"/>
      <w:ind w:left="227" w:hanging="227"/>
      <w:jc w:val="both"/>
    </w:pPr>
    <w:rPr>
      <w:rFonts w:ascii="ARS Maquette Pro Light" w:hAnsi="ARS Maquette Pro Light" w:cs="ARS Maquette Pro Light"/>
      <w:sz w:val="20"/>
      <w:szCs w:val="20"/>
      <w:lang w:val="en-US"/>
    </w:rPr>
  </w:style>
  <w:style w:type="paragraph" w:customStyle="1" w:styleId="cchapterheadingChapters">
    <w:name w:val="c_chapter_heading (Chapters)"/>
    <w:basedOn w:val="NoParagraphStyle"/>
    <w:uiPriority w:val="2"/>
    <w:rsid w:val="00C83AFF"/>
    <w:pPr>
      <w:suppressAutoHyphens/>
      <w:spacing w:after="227" w:line="480" w:lineRule="atLeast"/>
    </w:pPr>
    <w:rPr>
      <w:rFonts w:cs="ARS Maquette Pro Light"/>
      <w:spacing w:val="-4"/>
      <w:sz w:val="44"/>
      <w:szCs w:val="44"/>
    </w:rPr>
  </w:style>
  <w:style w:type="paragraph" w:customStyle="1" w:styleId="cchapternumberChapters">
    <w:name w:val="c_chapter_number (Chapters)"/>
    <w:basedOn w:val="cchapterheadingChapters"/>
    <w:uiPriority w:val="2"/>
    <w:rsid w:val="00C83AFF"/>
    <w:pPr>
      <w:spacing w:after="57"/>
    </w:pPr>
    <w:rPr>
      <w:rFonts w:cs="ARS Maquette Pro Bold"/>
      <w:b/>
      <w:bCs/>
      <w:caps/>
      <w:color w:val="0097D0"/>
      <w:spacing w:val="-2"/>
      <w:sz w:val="24"/>
      <w:szCs w:val="24"/>
    </w:rPr>
  </w:style>
  <w:style w:type="paragraph" w:customStyle="1" w:styleId="ccontactdetailsContactsPage">
    <w:name w:val="c_contact_details (Contacts Page)"/>
    <w:basedOn w:val="NoParagraphStyle"/>
    <w:uiPriority w:val="2"/>
    <w:rsid w:val="00951A73"/>
    <w:pPr>
      <w:spacing w:line="200" w:lineRule="atLeast"/>
      <w:jc w:val="both"/>
    </w:pPr>
    <w:rPr>
      <w:rFonts w:cs="ARS Maquette Pro Light"/>
      <w:sz w:val="15"/>
      <w:szCs w:val="20"/>
      <w:lang w:val="en-US"/>
    </w:rPr>
  </w:style>
  <w:style w:type="paragraph" w:customStyle="1" w:styleId="ccontactjobtitleContactsPage">
    <w:name w:val="c_contact_job_title (Contacts Page)"/>
    <w:basedOn w:val="NoParagraphStyle"/>
    <w:uiPriority w:val="2"/>
    <w:rsid w:val="00C83AFF"/>
    <w:pPr>
      <w:spacing w:line="240" w:lineRule="atLeast"/>
    </w:pPr>
    <w:rPr>
      <w:rFonts w:cs="ARS Maquette Pro Medium"/>
      <w:sz w:val="20"/>
      <w:szCs w:val="20"/>
    </w:rPr>
  </w:style>
  <w:style w:type="paragraph" w:customStyle="1" w:styleId="ccontactnameContactsPage">
    <w:name w:val="c_contact_name (Contacts Page)"/>
    <w:basedOn w:val="NoParagraphStyle"/>
    <w:uiPriority w:val="2"/>
    <w:rsid w:val="00636958"/>
    <w:pPr>
      <w:spacing w:line="200" w:lineRule="atLeast"/>
    </w:pPr>
    <w:rPr>
      <w:rFonts w:cs="ARS Maquette Pro Medium"/>
      <w:b/>
      <w:color w:val="auto"/>
      <w:sz w:val="16"/>
      <w:szCs w:val="20"/>
      <w:lang w:val="en-US"/>
    </w:rPr>
  </w:style>
  <w:style w:type="paragraph" w:customStyle="1" w:styleId="ccoverdate">
    <w:name w:val="c_cover_date"/>
    <w:basedOn w:val="NoParagraphStyle"/>
    <w:uiPriority w:val="2"/>
    <w:rsid w:val="002A5D90"/>
    <w:pPr>
      <w:tabs>
        <w:tab w:val="right" w:pos="11227"/>
      </w:tabs>
      <w:spacing w:line="240" w:lineRule="auto"/>
      <w:ind w:left="677" w:right="677"/>
    </w:pPr>
    <w:rPr>
      <w:rFonts w:cs="ARS Maquette Pro Bold"/>
      <w:bCs/>
      <w:color w:val="FFFFFF" w:themeColor="background1"/>
      <w:sz w:val="20"/>
      <w:szCs w:val="52"/>
      <w:lang w:val="en-US"/>
    </w:rPr>
  </w:style>
  <w:style w:type="paragraph" w:customStyle="1" w:styleId="ccoverIHSSector">
    <w:name w:val="c_cover_IHS_Sector"/>
    <w:basedOn w:val="NoParagraphStyle"/>
    <w:uiPriority w:val="2"/>
    <w:rsid w:val="00C83AFF"/>
    <w:pPr>
      <w:spacing w:before="240" w:line="220" w:lineRule="atLeast"/>
      <w:ind w:left="425" w:right="3175"/>
    </w:pPr>
    <w:rPr>
      <w:rFonts w:cs="Arial"/>
      <w:b/>
      <w:bCs/>
      <w:caps/>
      <w:color w:val="515E69"/>
      <w:lang w:val="en-US"/>
    </w:rPr>
  </w:style>
  <w:style w:type="paragraph" w:customStyle="1" w:styleId="ccoverjobtitle">
    <w:name w:val="c_cover_job title"/>
    <w:basedOn w:val="BasicParagraph"/>
    <w:uiPriority w:val="2"/>
    <w:unhideWhenUsed/>
    <w:rsid w:val="00C83AFF"/>
    <w:pPr>
      <w:tabs>
        <w:tab w:val="left" w:pos="9380"/>
      </w:tabs>
      <w:spacing w:after="227" w:line="240" w:lineRule="auto"/>
    </w:pPr>
    <w:rPr>
      <w:rFonts w:ascii="Arial" w:hAnsi="Arial" w:cs="Arial"/>
      <w:bCs/>
      <w:color w:val="515E69"/>
      <w:sz w:val="16"/>
      <w:szCs w:val="16"/>
      <w:lang w:val="en-US"/>
    </w:rPr>
  </w:style>
  <w:style w:type="paragraph" w:customStyle="1" w:styleId="ccoversubtitle">
    <w:name w:val="c_cover_subtitle"/>
    <w:basedOn w:val="NoParagraphStyle"/>
    <w:uiPriority w:val="2"/>
    <w:rsid w:val="002B57D1"/>
    <w:pPr>
      <w:spacing w:line="220" w:lineRule="atLeast"/>
    </w:pPr>
    <w:rPr>
      <w:rFonts w:cs="Arial"/>
      <w:bCs/>
      <w:color w:val="58595B"/>
      <w:spacing w:val="-2"/>
      <w:sz w:val="28"/>
      <w:lang w:val="en-US"/>
    </w:rPr>
  </w:style>
  <w:style w:type="paragraph" w:customStyle="1" w:styleId="ccovertitle">
    <w:name w:val="c_cover_title"/>
    <w:basedOn w:val="NoParagraphStyle"/>
    <w:uiPriority w:val="2"/>
    <w:rsid w:val="009D6DB5"/>
    <w:pPr>
      <w:spacing w:line="220" w:lineRule="atLeast"/>
    </w:pPr>
    <w:rPr>
      <w:rFonts w:cs="Arial"/>
      <w:bCs/>
      <w:color w:val="00AB4E"/>
      <w:spacing w:val="-5"/>
      <w:sz w:val="80"/>
      <w:szCs w:val="52"/>
      <w:lang w:val="en-US"/>
    </w:rPr>
  </w:style>
  <w:style w:type="paragraph" w:customStyle="1" w:styleId="clevel1Contents2-Column">
    <w:name w:val="c_level_1 (Contents 2-Column)"/>
    <w:basedOn w:val="cbodyContents"/>
    <w:uiPriority w:val="2"/>
    <w:rsid w:val="00A75D16"/>
  </w:style>
  <w:style w:type="paragraph" w:customStyle="1" w:styleId="clevel2Contents2-Column">
    <w:name w:val="c_level_2 (Contents 2-Column)"/>
    <w:basedOn w:val="clevel1Contents2-Column"/>
    <w:uiPriority w:val="2"/>
    <w:rsid w:val="00A75D16"/>
  </w:style>
  <w:style w:type="paragraph" w:customStyle="1" w:styleId="clevel3Contents2-Column">
    <w:name w:val="c_level_3 (Contents 2-Column)"/>
    <w:basedOn w:val="NoParagraphStyle"/>
    <w:uiPriority w:val="2"/>
    <w:rsid w:val="00F167F2"/>
    <w:pPr>
      <w:tabs>
        <w:tab w:val="right" w:leader="dot" w:pos="10545"/>
      </w:tabs>
      <w:suppressAutoHyphens/>
      <w:spacing w:line="240" w:lineRule="auto"/>
    </w:pPr>
    <w:rPr>
      <w:rFonts w:cs="ARS Maquette Pro Light"/>
      <w:color w:val="AEB5BB"/>
      <w:sz w:val="20"/>
      <w:szCs w:val="20"/>
      <w:lang w:val="en-US"/>
    </w:rPr>
  </w:style>
  <w:style w:type="paragraph" w:customStyle="1" w:styleId="clevel4Contents2-Column">
    <w:name w:val="c_level_4 (Contents 2-Column)"/>
    <w:basedOn w:val="NoParagraphStyle"/>
    <w:uiPriority w:val="2"/>
    <w:rsid w:val="00F167F2"/>
    <w:pPr>
      <w:numPr>
        <w:numId w:val="42"/>
      </w:numPr>
      <w:tabs>
        <w:tab w:val="right" w:leader="dot" w:pos="10545"/>
      </w:tabs>
      <w:suppressAutoHyphens/>
      <w:spacing w:line="240" w:lineRule="atLeast"/>
      <w:ind w:left="283" w:hanging="170"/>
    </w:pPr>
    <w:rPr>
      <w:rFonts w:cs="ARS Maquette Pro Light"/>
      <w:color w:val="AEB5BB"/>
      <w:sz w:val="20"/>
      <w:szCs w:val="20"/>
      <w:lang w:val="en-US"/>
    </w:rPr>
  </w:style>
  <w:style w:type="character" w:customStyle="1" w:styleId="Heading4Char">
    <w:name w:val="Heading 4 Char"/>
    <w:basedOn w:val="DefaultParagraphFont"/>
    <w:link w:val="Heading4"/>
    <w:uiPriority w:val="1"/>
    <w:semiHidden/>
    <w:rsid w:val="00FD32AF"/>
    <w:rPr>
      <w:rFonts w:ascii="Arial" w:eastAsiaTheme="minorHAnsi" w:hAnsi="Arial" w:cs="Arial"/>
      <w:color w:val="000000"/>
      <w:sz w:val="20"/>
      <w:szCs w:val="20"/>
    </w:rPr>
  </w:style>
  <w:style w:type="character" w:customStyle="1" w:styleId="Heading5Char">
    <w:name w:val="Heading 5 Char"/>
    <w:basedOn w:val="DefaultParagraphFont"/>
    <w:link w:val="Heading5"/>
    <w:uiPriority w:val="1"/>
    <w:semiHidden/>
    <w:rsid w:val="00FD32AF"/>
    <w:rPr>
      <w:rFonts w:ascii="Arial" w:eastAsiaTheme="minorHAnsi" w:hAnsi="Arial" w:cs="ARS Maquette Pro Light Italic"/>
      <w:i/>
      <w:iCs/>
      <w:color w:val="000000"/>
      <w:sz w:val="20"/>
      <w:szCs w:val="20"/>
    </w:rPr>
  </w:style>
  <w:style w:type="table" w:customStyle="1" w:styleId="IHSTableStyle">
    <w:name w:val="IHS Table Style"/>
    <w:basedOn w:val="TableNormal"/>
    <w:uiPriority w:val="99"/>
    <w:qFormat/>
    <w:rsid w:val="004231D4"/>
    <w:pPr>
      <w:spacing w:after="0" w:line="160" w:lineRule="atLeast"/>
    </w:pPr>
    <w:rPr>
      <w:rFonts w:ascii="Arial" w:hAnsi="Arial"/>
      <w:sz w:val="14"/>
    </w:rPr>
    <w:tblPr>
      <w:tblStyleRowBandSize w:val="1"/>
      <w:tblInd w:w="85" w:type="dxa"/>
    </w:tblPr>
    <w:tblStylePr w:type="firstRow">
      <w:pPr>
        <w:wordWrap/>
        <w:spacing w:beforeLines="0" w:beforeAutospacing="0" w:afterLines="0" w:afterAutospacing="0" w:line="227" w:lineRule="exact"/>
      </w:pPr>
      <w:rPr>
        <w:rFonts w:ascii="Arial" w:hAnsi="Arial"/>
        <w:b/>
        <w:i w:val="0"/>
        <w:caps w:val="0"/>
        <w:smallCaps w:val="0"/>
        <w:strike w:val="0"/>
        <w:dstrike w:val="0"/>
        <w:vanish w:val="0"/>
        <w:color w:val="FFFFFF" w:themeColor="background1"/>
        <w:kern w:val="22"/>
        <w:sz w:val="20"/>
        <w:u w:val="none"/>
        <w:vertAlign w:val="baseline"/>
        <w14:shadow w14:blurRad="0" w14:dist="0" w14:dir="0" w14:sx="0" w14:sy="0" w14:kx="0" w14:ky="0" w14:algn="none">
          <w14:srgbClr w14:val="000000"/>
        </w14:shadow>
        <w14:textOutline w14:w="0" w14:cap="rnd" w14:cmpd="sng" w14:algn="ctr">
          <w14:noFill/>
          <w14:prstDash w14:val="solid"/>
          <w14:bevel/>
        </w14:textOutline>
      </w:rPr>
      <w:tblPr/>
      <w:tcPr>
        <w:tcBorders>
          <w:top w:val="nil"/>
          <w:left w:val="nil"/>
          <w:bottom w:val="nil"/>
          <w:right w:val="nil"/>
          <w:insideH w:val="nil"/>
          <w:insideV w:val="nil"/>
          <w:tl2br w:val="nil"/>
          <w:tr2bl w:val="nil"/>
        </w:tcBorders>
        <w:shd w:val="clear" w:color="auto" w:fill="707C8A"/>
      </w:tcPr>
    </w:tblStylePr>
    <w:tblStylePr w:type="firstCol">
      <w:pPr>
        <w:wordWrap/>
        <w:jc w:val="left"/>
      </w:pPr>
    </w:tblStylePr>
    <w:tblStylePr w:type="band1Horz">
      <w:pPr>
        <w:wordWrap/>
        <w:spacing w:beforeLines="0" w:beforeAutospacing="0" w:afterLines="0" w:afterAutospacing="0" w:line="113" w:lineRule="exact"/>
      </w:pPr>
    </w:tblStylePr>
    <w:tblStylePr w:type="band2Horz">
      <w:pPr>
        <w:wordWrap/>
        <w:spacing w:beforeLines="0" w:beforeAutospacing="0" w:afterLines="0" w:afterAutospacing="0" w:line="113" w:lineRule="exact"/>
      </w:pPr>
    </w:tblStylePr>
    <w:tblStylePr w:type="seCell">
      <w:tblPr/>
      <w:tcPr>
        <w:noWrap/>
        <w:tcMar>
          <w:top w:w="397" w:type="dxa"/>
          <w:left w:w="227" w:type="dxa"/>
          <w:bottom w:w="284" w:type="dxa"/>
          <w:right w:w="113" w:type="dxa"/>
        </w:tcMar>
      </w:tcPr>
    </w:tblStylePr>
    <w:tblStylePr w:type="swCell">
      <w:tblPr/>
      <w:tcPr>
        <w:noWrap/>
      </w:tcPr>
    </w:tblStylePr>
  </w:style>
  <w:style w:type="paragraph" w:styleId="ListParagraph">
    <w:name w:val="List Paragraph"/>
    <w:basedOn w:val="Normal"/>
    <w:uiPriority w:val="34"/>
    <w:semiHidden/>
    <w:rsid w:val="00C83AFF"/>
    <w:pPr>
      <w:ind w:left="720"/>
      <w:contextualSpacing/>
    </w:pPr>
  </w:style>
  <w:style w:type="table" w:customStyle="1" w:styleId="Style1">
    <w:name w:val="Style1"/>
    <w:basedOn w:val="TableNormal"/>
    <w:uiPriority w:val="99"/>
    <w:qFormat/>
    <w:rsid w:val="00C83AFF"/>
    <w:pPr>
      <w:spacing w:after="0" w:line="240" w:lineRule="auto"/>
    </w:pPr>
    <w:rPr>
      <w:rFonts w:eastAsiaTheme="minorHAnsi"/>
    </w:rPr>
    <w:tblPr/>
    <w:tcPr>
      <w:shd w:val="clear" w:color="auto" w:fill="E3E5E4"/>
    </w:tcPr>
  </w:style>
  <w:style w:type="paragraph" w:customStyle="1" w:styleId="tbodyleft">
    <w:name w:val="t_body_left"/>
    <w:basedOn w:val="mbodyMainstyles"/>
    <w:uiPriority w:val="6"/>
    <w:rsid w:val="006F287A"/>
    <w:pPr>
      <w:spacing w:after="0" w:line="240" w:lineRule="auto"/>
      <w:ind w:left="58" w:hanging="58"/>
    </w:pPr>
    <w:rPr>
      <w:rFonts w:ascii="Arial" w:eastAsiaTheme="minorEastAsia" w:hAnsi="Arial" w:cstheme="minorBidi"/>
      <w:sz w:val="14"/>
      <w:szCs w:val="14"/>
    </w:rPr>
  </w:style>
  <w:style w:type="paragraph" w:customStyle="1" w:styleId="tbody1">
    <w:name w:val="t_body_1"/>
    <w:basedOn w:val="tbodyleft"/>
    <w:uiPriority w:val="6"/>
    <w:rsid w:val="00BB230E"/>
    <w:pPr>
      <w:spacing w:line="160" w:lineRule="atLeast"/>
    </w:pPr>
    <w:rPr>
      <w:b/>
    </w:rPr>
  </w:style>
  <w:style w:type="paragraph" w:customStyle="1" w:styleId="tbodyright">
    <w:name w:val="t_body_right"/>
    <w:basedOn w:val="tbodyleft"/>
    <w:uiPriority w:val="6"/>
    <w:rsid w:val="006F287A"/>
    <w:pPr>
      <w:jc w:val="right"/>
    </w:pPr>
    <w:rPr>
      <w:rFonts w:eastAsia="Times New Roman" w:cs="Times New Roman"/>
      <w:position w:val="4"/>
      <w:szCs w:val="20"/>
    </w:rPr>
  </w:style>
  <w:style w:type="paragraph" w:customStyle="1" w:styleId="tcolumnheadleft">
    <w:name w:val="t_column_head_left"/>
    <w:basedOn w:val="tboldTables"/>
    <w:uiPriority w:val="6"/>
    <w:rsid w:val="006F287A"/>
    <w:pPr>
      <w:spacing w:line="240" w:lineRule="auto"/>
    </w:pPr>
    <w:rPr>
      <w:position w:val="4"/>
    </w:rPr>
  </w:style>
  <w:style w:type="paragraph" w:customStyle="1" w:styleId="tcolumnheadright">
    <w:name w:val="t_column_head_right"/>
    <w:basedOn w:val="tboldTables"/>
    <w:uiPriority w:val="6"/>
    <w:rsid w:val="006F287A"/>
    <w:pPr>
      <w:spacing w:line="240" w:lineRule="auto"/>
      <w:jc w:val="right"/>
    </w:pPr>
    <w:rPr>
      <w:rFonts w:eastAsia="Times New Roman" w:cs="Times New Roman"/>
      <w:szCs w:val="20"/>
    </w:rPr>
  </w:style>
  <w:style w:type="paragraph" w:customStyle="1" w:styleId="tnote">
    <w:name w:val="t_note"/>
    <w:basedOn w:val="Normal"/>
    <w:uiPriority w:val="6"/>
    <w:rsid w:val="006F287A"/>
    <w:pPr>
      <w:widowControl/>
      <w:autoSpaceDE w:val="0"/>
      <w:autoSpaceDN w:val="0"/>
      <w:adjustRightInd w:val="0"/>
      <w:spacing w:after="0" w:line="240" w:lineRule="auto"/>
      <w:ind w:right="58"/>
      <w:textAlignment w:val="center"/>
    </w:pPr>
    <w:rPr>
      <w:rFonts w:ascii="Arial" w:eastAsiaTheme="minorEastAsia" w:hAnsi="Arial" w:cs="ARS Maquette Pro Light"/>
      <w:color w:val="000000"/>
      <w:sz w:val="10"/>
      <w:szCs w:val="10"/>
      <w:lang w:val="en-GB"/>
    </w:rPr>
  </w:style>
  <w:style w:type="paragraph" w:styleId="TOC4">
    <w:name w:val="toc 4"/>
    <w:basedOn w:val="clevel4Contents2-Column"/>
    <w:next w:val="Normal"/>
    <w:autoRedefine/>
    <w:uiPriority w:val="39"/>
    <w:semiHidden/>
    <w:rsid w:val="00F167F2"/>
    <w:pPr>
      <w:outlineLvl w:val="4"/>
    </w:pPr>
  </w:style>
  <w:style w:type="paragraph" w:styleId="TOC5">
    <w:name w:val="toc 5"/>
    <w:basedOn w:val="clevel4Contents2-Column"/>
    <w:next w:val="Normal"/>
    <w:autoRedefine/>
    <w:uiPriority w:val="39"/>
    <w:semiHidden/>
    <w:rsid w:val="00F167F2"/>
    <w:pPr>
      <w:outlineLvl w:val="5"/>
    </w:pPr>
  </w:style>
  <w:style w:type="character" w:customStyle="1" w:styleId="Heading6Char">
    <w:name w:val="Heading 6 Char"/>
    <w:basedOn w:val="DefaultParagraphFont"/>
    <w:link w:val="Heading6"/>
    <w:uiPriority w:val="1"/>
    <w:semiHidden/>
    <w:rsid w:val="00FD32AF"/>
    <w:rPr>
      <w:rFonts w:ascii="Arial" w:eastAsiaTheme="minorHAnsi" w:hAnsi="Arial" w:cs="ARS Maquette Pro Light"/>
      <w:color w:val="000000"/>
      <w:spacing w:val="-4"/>
      <w:sz w:val="44"/>
      <w:szCs w:val="44"/>
      <w:lang w:val="en-GB"/>
    </w:rPr>
  </w:style>
  <w:style w:type="paragraph" w:customStyle="1" w:styleId="ccoverRptType">
    <w:name w:val="c_cover_RptType"/>
    <w:basedOn w:val="BasicParagraph"/>
    <w:uiPriority w:val="2"/>
    <w:rsid w:val="00490A77"/>
    <w:pPr>
      <w:tabs>
        <w:tab w:val="left" w:pos="9380"/>
      </w:tabs>
      <w:spacing w:line="240" w:lineRule="auto"/>
      <w:jc w:val="right"/>
    </w:pPr>
    <w:rPr>
      <w:rFonts w:ascii="Arial" w:hAnsi="Arial" w:cs="Arial"/>
      <w:color w:val="58595B"/>
      <w:sz w:val="20"/>
      <w:lang w:val="en-US"/>
    </w:rPr>
  </w:style>
  <w:style w:type="paragraph" w:customStyle="1" w:styleId="ccoverSpacer2">
    <w:name w:val="c_cover_Spacer2"/>
    <w:basedOn w:val="BasicParagraph"/>
    <w:uiPriority w:val="2"/>
    <w:rsid w:val="00C83AFF"/>
    <w:pPr>
      <w:pBdr>
        <w:bottom w:val="single" w:sz="4" w:space="1" w:color="auto"/>
      </w:pBdr>
      <w:tabs>
        <w:tab w:val="left" w:pos="9380"/>
      </w:tabs>
      <w:spacing w:after="227" w:line="240" w:lineRule="auto"/>
    </w:pPr>
    <w:rPr>
      <w:rFonts w:ascii="Arial" w:hAnsi="Arial" w:cs="Arial"/>
      <w:b/>
      <w:bCs/>
      <w:color w:val="515E69"/>
      <w:sz w:val="16"/>
      <w:szCs w:val="16"/>
      <w:lang w:val="en-US"/>
    </w:rPr>
  </w:style>
  <w:style w:type="character" w:customStyle="1" w:styleId="mauthorname">
    <w:name w:val="m_author_name"/>
    <w:basedOn w:val="DefaultParagraphFont"/>
    <w:uiPriority w:val="5"/>
    <w:rsid w:val="00C83AFF"/>
    <w:rPr>
      <w:rFonts w:cs="Arial"/>
      <w:b/>
      <w:color w:val="0097D1"/>
    </w:rPr>
  </w:style>
  <w:style w:type="paragraph" w:styleId="TOC6">
    <w:name w:val="toc 6"/>
    <w:basedOn w:val="clevel1Contents2-Column"/>
    <w:next w:val="Normal"/>
    <w:autoRedefine/>
    <w:uiPriority w:val="39"/>
    <w:semiHidden/>
    <w:rsid w:val="00F167F2"/>
    <w:pPr>
      <w:outlineLvl w:val="0"/>
    </w:pPr>
  </w:style>
  <w:style w:type="paragraph" w:customStyle="1" w:styleId="bbullethighlightBoxstyle2">
    <w:name w:val="b_bullet_highlight (Box style 2)"/>
    <w:basedOn w:val="NoParagraphStyle"/>
    <w:uiPriority w:val="1"/>
    <w:rsid w:val="00231904"/>
    <w:pPr>
      <w:numPr>
        <w:numId w:val="4"/>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mbodyheader1">
    <w:name w:val="m_body header 1"/>
    <w:basedOn w:val="Heading1"/>
    <w:uiPriority w:val="5"/>
    <w:qFormat/>
    <w:rsid w:val="00FD32AF"/>
  </w:style>
  <w:style w:type="paragraph" w:customStyle="1" w:styleId="mbodyheader2">
    <w:name w:val="m_body header 2"/>
    <w:basedOn w:val="Heading2"/>
    <w:uiPriority w:val="5"/>
    <w:qFormat/>
    <w:rsid w:val="00FD32AF"/>
  </w:style>
  <w:style w:type="paragraph" w:customStyle="1" w:styleId="mbodyheader3">
    <w:name w:val="m_body header 3"/>
    <w:basedOn w:val="Heading3"/>
    <w:uiPriority w:val="5"/>
    <w:qFormat/>
    <w:rsid w:val="00FD32AF"/>
  </w:style>
  <w:style w:type="paragraph" w:customStyle="1" w:styleId="mbodyheader4">
    <w:name w:val="m_body header 4"/>
    <w:basedOn w:val="Heading4"/>
    <w:uiPriority w:val="5"/>
    <w:rsid w:val="00FD32AF"/>
  </w:style>
  <w:style w:type="paragraph" w:customStyle="1" w:styleId="mbodyheader5">
    <w:name w:val="m_body header 5"/>
    <w:basedOn w:val="Heading5"/>
    <w:uiPriority w:val="5"/>
    <w:rsid w:val="00FD32AF"/>
  </w:style>
  <w:style w:type="paragraph" w:customStyle="1" w:styleId="cChapterHeading">
    <w:name w:val="c_Chapter Heading"/>
    <w:basedOn w:val="Heading6"/>
    <w:uiPriority w:val="2"/>
    <w:rsid w:val="00FD32AF"/>
  </w:style>
  <w:style w:type="paragraph" w:customStyle="1" w:styleId="ccontactsheader">
    <w:name w:val="c_contacts_header"/>
    <w:basedOn w:val="Normal"/>
    <w:uiPriority w:val="2"/>
    <w:rsid w:val="00636958"/>
    <w:pPr>
      <w:widowControl/>
      <w:tabs>
        <w:tab w:val="left" w:pos="227"/>
        <w:tab w:val="right" w:pos="3200"/>
        <w:tab w:val="right" w:pos="3300"/>
        <w:tab w:val="right" w:pos="3720"/>
        <w:tab w:val="right" w:pos="4440"/>
        <w:tab w:val="right" w:leader="dot" w:pos="10545"/>
      </w:tabs>
      <w:autoSpaceDE w:val="0"/>
      <w:autoSpaceDN w:val="0"/>
      <w:adjustRightInd w:val="0"/>
      <w:spacing w:after="57" w:line="200" w:lineRule="atLeast"/>
      <w:jc w:val="both"/>
      <w:textAlignment w:val="center"/>
    </w:pPr>
    <w:rPr>
      <w:rFonts w:ascii="Arial" w:hAnsi="Arial" w:cs="ARS Maquette Pro Bold"/>
      <w:b/>
      <w:bCs/>
      <w:color w:val="00AB4E"/>
      <w:sz w:val="20"/>
      <w:lang w:val="en-GB"/>
    </w:rPr>
  </w:style>
  <w:style w:type="paragraph" w:customStyle="1" w:styleId="cContactsHeader0">
    <w:name w:val="c_Contacts Header"/>
    <w:basedOn w:val="NoParagraphStyle"/>
    <w:uiPriority w:val="2"/>
    <w:rsid w:val="001A6A66"/>
    <w:pPr>
      <w:tabs>
        <w:tab w:val="left" w:pos="227"/>
        <w:tab w:val="right" w:pos="3200"/>
        <w:tab w:val="right" w:pos="3300"/>
        <w:tab w:val="right" w:pos="3720"/>
        <w:tab w:val="right" w:pos="4440"/>
        <w:tab w:val="right" w:leader="dot" w:pos="10545"/>
      </w:tabs>
      <w:spacing w:after="57" w:line="200" w:lineRule="atLeast"/>
      <w:jc w:val="both"/>
    </w:pPr>
    <w:rPr>
      <w:rFonts w:cs="ARS Maquette Pro Bold"/>
      <w:b/>
      <w:bCs/>
      <w:color w:val="0066B3"/>
      <w:sz w:val="22"/>
      <w:szCs w:val="22"/>
    </w:rPr>
  </w:style>
  <w:style w:type="paragraph" w:customStyle="1" w:styleId="tsource120Tables">
    <w:name w:val="t_source_120 (Tables)"/>
    <w:basedOn w:val="Normal"/>
    <w:uiPriority w:val="6"/>
    <w:rsid w:val="006F287A"/>
    <w:pPr>
      <w:widowControl/>
      <w:tabs>
        <w:tab w:val="right" w:pos="6577"/>
      </w:tabs>
      <w:suppressAutoHyphens/>
      <w:autoSpaceDE w:val="0"/>
      <w:autoSpaceDN w:val="0"/>
      <w:adjustRightInd w:val="0"/>
      <w:spacing w:after="0" w:line="240" w:lineRule="auto"/>
      <w:jc w:val="both"/>
      <w:textAlignment w:val="center"/>
    </w:pPr>
    <w:rPr>
      <w:rFonts w:ascii="Arial" w:eastAsiaTheme="minorEastAsia" w:hAnsi="Arial" w:cs="ARS Maquette Pro"/>
      <w:color w:val="707C8A"/>
      <w:sz w:val="12"/>
      <w:szCs w:val="12"/>
      <w:lang w:val="en-GB"/>
    </w:rPr>
  </w:style>
  <w:style w:type="paragraph" w:customStyle="1" w:styleId="tsourcefullwidthTables">
    <w:name w:val="t_source_fullwidth (Tables)"/>
    <w:uiPriority w:val="6"/>
    <w:rsid w:val="00C074AB"/>
    <w:pPr>
      <w:tabs>
        <w:tab w:val="right" w:pos="10433"/>
      </w:tabs>
      <w:spacing w:after="0" w:line="227" w:lineRule="atLeast"/>
    </w:pPr>
    <w:rPr>
      <w:rFonts w:ascii="Arial" w:hAnsi="Arial" w:cs="ARS Maquette Pro"/>
      <w:color w:val="707C8A"/>
      <w:sz w:val="12"/>
      <w:szCs w:val="12"/>
      <w:lang w:val="en-GB"/>
    </w:rPr>
  </w:style>
  <w:style w:type="paragraph" w:customStyle="1" w:styleId="mrunninghead">
    <w:name w:val="m_running_head"/>
    <w:basedOn w:val="Normal"/>
    <w:uiPriority w:val="5"/>
    <w:rsid w:val="007A3735"/>
    <w:pPr>
      <w:widowControl/>
      <w:pBdr>
        <w:bottom w:val="single" w:sz="4" w:space="1" w:color="00AB4E"/>
      </w:pBdr>
      <w:autoSpaceDE w:val="0"/>
      <w:autoSpaceDN w:val="0"/>
      <w:adjustRightInd w:val="0"/>
      <w:spacing w:before="680" w:after="0" w:line="288" w:lineRule="auto"/>
      <w:textAlignment w:val="center"/>
    </w:pPr>
    <w:rPr>
      <w:rFonts w:ascii="Arial" w:hAnsi="Arial" w:cs="Arial"/>
      <w:color w:val="58595B"/>
      <w:sz w:val="16"/>
      <w:szCs w:val="16"/>
    </w:rPr>
  </w:style>
  <w:style w:type="paragraph" w:customStyle="1" w:styleId="mfooter">
    <w:name w:val="m_footer"/>
    <w:basedOn w:val="Footer"/>
    <w:uiPriority w:val="5"/>
    <w:rsid w:val="00720CC5"/>
    <w:rPr>
      <w:color w:val="808080"/>
    </w:rPr>
  </w:style>
  <w:style w:type="paragraph" w:customStyle="1" w:styleId="Disclaimer">
    <w:name w:val="Disclaimer"/>
    <w:basedOn w:val="Footer"/>
    <w:uiPriority w:val="99"/>
    <w:rsid w:val="008D0B23"/>
    <w:rPr>
      <w:sz w:val="10"/>
      <w:szCs w:val="10"/>
    </w:rPr>
  </w:style>
  <w:style w:type="paragraph" w:customStyle="1" w:styleId="mbodyheader2Green">
    <w:name w:val="m_body header 2 (Green)"/>
    <w:basedOn w:val="mbodyheader2"/>
    <w:qFormat/>
    <w:rsid w:val="00C96956"/>
    <w:rPr>
      <w:color w:val="00AB4E"/>
    </w:rPr>
  </w:style>
  <w:style w:type="paragraph" w:customStyle="1" w:styleId="cbodyContentsContacts">
    <w:name w:val="c_body (Contents &amp; Contacts)"/>
    <w:basedOn w:val="NoParagraphStyle"/>
    <w:uiPriority w:val="99"/>
    <w:rsid w:val="00636958"/>
    <w:pPr>
      <w:suppressAutoHyphens/>
      <w:spacing w:line="210" w:lineRule="atLeast"/>
    </w:pPr>
    <w:rPr>
      <w:rFonts w:ascii="Source Sans Pro Light" w:eastAsiaTheme="minorEastAsia" w:hAnsi="Source Sans Pro Light" w:cs="Source Sans Pro Light"/>
      <w:sz w:val="17"/>
      <w:szCs w:val="17"/>
      <w:lang w:val="en-US"/>
    </w:rPr>
  </w:style>
  <w:style w:type="paragraph" w:customStyle="1" w:styleId="theadingTables">
    <w:name w:val="t_heading (Tables)"/>
    <w:basedOn w:val="theadingTablesgraybar"/>
    <w:qFormat/>
    <w:rsid w:val="00076285"/>
    <w:pPr>
      <w:tabs>
        <w:tab w:val="right" w:pos="6587"/>
      </w:tabs>
    </w:pPr>
    <w:rPr>
      <w:color w:val="auto"/>
      <w:kern w:val="22"/>
    </w:rPr>
  </w:style>
  <w:style w:type="paragraph" w:customStyle="1" w:styleId="cheadlineContentsContacts">
    <w:name w:val="c_headline (Contents &amp; Contacts)"/>
    <w:basedOn w:val="NoParagraphStyle"/>
    <w:uiPriority w:val="99"/>
    <w:rsid w:val="005E52A6"/>
    <w:pPr>
      <w:tabs>
        <w:tab w:val="left" w:pos="227"/>
        <w:tab w:val="right" w:pos="3200"/>
        <w:tab w:val="right" w:pos="3300"/>
        <w:tab w:val="right" w:pos="3720"/>
        <w:tab w:val="right" w:pos="4440"/>
        <w:tab w:val="right" w:leader="dot" w:pos="10545"/>
      </w:tabs>
      <w:suppressAutoHyphens/>
      <w:spacing w:before="227" w:after="57" w:line="260" w:lineRule="atLeast"/>
      <w:jc w:val="both"/>
    </w:pPr>
    <w:rPr>
      <w:rFonts w:ascii="Source Sans Pro Semibold" w:eastAsiaTheme="minorEastAsia" w:hAnsi="Source Sans Pro Semibold" w:cs="Source Sans Pro Semibold"/>
      <w:color w:val="00AB4E"/>
      <w:sz w:val="22"/>
      <w:szCs w:val="22"/>
    </w:rPr>
  </w:style>
  <w:style w:type="paragraph" w:customStyle="1" w:styleId="cbodyspanContentsContacts">
    <w:name w:val="c_body_span (Contents &amp; Contacts)"/>
    <w:basedOn w:val="NoParagraphStyle"/>
    <w:uiPriority w:val="99"/>
    <w:rsid w:val="005E52A6"/>
    <w:pPr>
      <w:suppressAutoHyphens/>
      <w:spacing w:line="220" w:lineRule="atLeast"/>
    </w:pPr>
    <w:rPr>
      <w:rFonts w:ascii="Source Sans Pro Light" w:eastAsiaTheme="minorEastAsia" w:hAnsi="Source Sans Pro Light" w:cs="Source Sans Pro Light"/>
      <w:sz w:val="16"/>
      <w:szCs w:val="16"/>
      <w:lang w:val="en-US"/>
    </w:rPr>
  </w:style>
  <w:style w:type="paragraph" w:customStyle="1" w:styleId="theadingTablesblack">
    <w:name w:val="t_heading (Tables) black"/>
    <w:basedOn w:val="theadingTables"/>
    <w:uiPriority w:val="99"/>
    <w:rsid w:val="002A2E53"/>
    <w:pPr>
      <w:tabs>
        <w:tab w:val="clear" w:pos="6587"/>
      </w:tabs>
    </w:pPr>
    <w:rPr>
      <w:b/>
    </w:rPr>
  </w:style>
  <w:style w:type="paragraph" w:customStyle="1" w:styleId="ccovertitle2linesize">
    <w:name w:val="c_cover_title 2 line size"/>
    <w:basedOn w:val="ccovertitle"/>
    <w:qFormat/>
    <w:rsid w:val="00193B75"/>
    <w:pPr>
      <w:spacing w:line="240" w:lineRule="auto"/>
    </w:pPr>
    <w:rPr>
      <w:sz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st Number"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51C"/>
    <w:pPr>
      <w:widowControl w:val="0"/>
    </w:pPr>
    <w:rPr>
      <w:rFonts w:eastAsiaTheme="minorHAnsi"/>
    </w:rPr>
  </w:style>
  <w:style w:type="paragraph" w:styleId="Heading1">
    <w:name w:val="heading 1"/>
    <w:basedOn w:val="Normal"/>
    <w:next w:val="Normal"/>
    <w:link w:val="Heading1Char"/>
    <w:uiPriority w:val="1"/>
    <w:semiHidden/>
    <w:qFormat/>
    <w:rsid w:val="00F167F2"/>
    <w:pPr>
      <w:widowControl/>
      <w:suppressAutoHyphens/>
      <w:autoSpaceDE w:val="0"/>
      <w:autoSpaceDN w:val="0"/>
      <w:adjustRightInd w:val="0"/>
      <w:spacing w:before="170" w:after="113" w:line="360" w:lineRule="atLeast"/>
      <w:textAlignment w:val="center"/>
      <w:outlineLvl w:val="0"/>
    </w:pPr>
    <w:rPr>
      <w:rFonts w:ascii="Arial" w:hAnsi="Arial" w:cs="Arial"/>
      <w:color w:val="000000"/>
      <w:sz w:val="28"/>
      <w:szCs w:val="28"/>
      <w:lang w:val="en-GB"/>
    </w:rPr>
  </w:style>
  <w:style w:type="paragraph" w:styleId="Heading2">
    <w:name w:val="heading 2"/>
    <w:basedOn w:val="Normal"/>
    <w:next w:val="Normal"/>
    <w:link w:val="Heading2Char"/>
    <w:uiPriority w:val="1"/>
    <w:semiHidden/>
    <w:qFormat/>
    <w:rsid w:val="00F167F2"/>
    <w:pPr>
      <w:widowControl/>
      <w:autoSpaceDE w:val="0"/>
      <w:autoSpaceDN w:val="0"/>
      <w:adjustRightInd w:val="0"/>
      <w:spacing w:before="113" w:after="113" w:line="280" w:lineRule="atLeast"/>
      <w:textAlignment w:val="center"/>
      <w:outlineLvl w:val="1"/>
    </w:pPr>
    <w:rPr>
      <w:rFonts w:ascii="Arial" w:hAnsi="Arial" w:cs="Arial"/>
      <w:b/>
      <w:bCs/>
      <w:color w:val="000000"/>
      <w:sz w:val="24"/>
      <w:szCs w:val="24"/>
    </w:rPr>
  </w:style>
  <w:style w:type="paragraph" w:styleId="Heading3">
    <w:name w:val="heading 3"/>
    <w:basedOn w:val="Normal"/>
    <w:next w:val="Normal"/>
    <w:link w:val="Heading3Char"/>
    <w:uiPriority w:val="1"/>
    <w:semiHidden/>
    <w:rsid w:val="00F167F2"/>
    <w:pPr>
      <w:widowControl/>
      <w:autoSpaceDE w:val="0"/>
      <w:autoSpaceDN w:val="0"/>
      <w:adjustRightInd w:val="0"/>
      <w:spacing w:before="113" w:after="113" w:line="240" w:lineRule="atLeast"/>
      <w:textAlignment w:val="center"/>
      <w:outlineLvl w:val="2"/>
    </w:pPr>
    <w:rPr>
      <w:rFonts w:ascii="Arial" w:hAnsi="Arial" w:cs="Arial"/>
      <w:b/>
      <w:bCs/>
      <w:color w:val="000000"/>
      <w:sz w:val="20"/>
      <w:szCs w:val="20"/>
    </w:rPr>
  </w:style>
  <w:style w:type="paragraph" w:styleId="Heading4">
    <w:name w:val="heading 4"/>
    <w:basedOn w:val="Normal"/>
    <w:next w:val="Normal"/>
    <w:link w:val="Heading4Char"/>
    <w:uiPriority w:val="1"/>
    <w:semiHidden/>
    <w:rsid w:val="00F167F2"/>
    <w:pPr>
      <w:widowControl/>
      <w:suppressAutoHyphens/>
      <w:autoSpaceDE w:val="0"/>
      <w:autoSpaceDN w:val="0"/>
      <w:adjustRightInd w:val="0"/>
      <w:spacing w:before="113" w:after="113" w:line="240" w:lineRule="atLeast"/>
      <w:jc w:val="both"/>
      <w:textAlignment w:val="center"/>
      <w:outlineLvl w:val="3"/>
    </w:pPr>
    <w:rPr>
      <w:rFonts w:ascii="Arial" w:hAnsi="Arial" w:cs="Arial"/>
      <w:color w:val="000000"/>
      <w:sz w:val="20"/>
      <w:szCs w:val="20"/>
    </w:rPr>
  </w:style>
  <w:style w:type="paragraph" w:styleId="Heading5">
    <w:name w:val="heading 5"/>
    <w:basedOn w:val="Normal"/>
    <w:next w:val="Normal"/>
    <w:link w:val="Heading5Char"/>
    <w:uiPriority w:val="1"/>
    <w:semiHidden/>
    <w:rsid w:val="00F167F2"/>
    <w:pPr>
      <w:widowControl/>
      <w:autoSpaceDE w:val="0"/>
      <w:autoSpaceDN w:val="0"/>
      <w:adjustRightInd w:val="0"/>
      <w:spacing w:before="113" w:after="113" w:line="240" w:lineRule="atLeast"/>
      <w:textAlignment w:val="center"/>
      <w:outlineLvl w:val="4"/>
    </w:pPr>
    <w:rPr>
      <w:rFonts w:ascii="Arial" w:hAnsi="Arial" w:cs="ARS Maquette Pro Light Italic"/>
      <w:i/>
      <w:iCs/>
      <w:color w:val="000000"/>
      <w:sz w:val="20"/>
      <w:szCs w:val="20"/>
    </w:rPr>
  </w:style>
  <w:style w:type="paragraph" w:styleId="Heading6">
    <w:name w:val="heading 6"/>
    <w:basedOn w:val="cchapterheadingChapters"/>
    <w:next w:val="Normal"/>
    <w:link w:val="Heading6Char"/>
    <w:uiPriority w:val="1"/>
    <w:semiHidden/>
    <w:rsid w:val="00F167F2"/>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83AFF"/>
    <w:pPr>
      <w:widowControl/>
      <w:tabs>
        <w:tab w:val="center" w:pos="4680"/>
        <w:tab w:val="right" w:pos="9360"/>
      </w:tabs>
      <w:suppressAutoHyphens/>
      <w:autoSpaceDE w:val="0"/>
      <w:autoSpaceDN w:val="0"/>
      <w:adjustRightInd w:val="0"/>
      <w:spacing w:after="0" w:line="240" w:lineRule="auto"/>
      <w:textAlignment w:val="center"/>
    </w:pPr>
    <w:rPr>
      <w:rFonts w:ascii="Brioni Std Light" w:hAnsi="Brioni Std Light" w:cs="Brioni Std Light"/>
      <w:color w:val="000000"/>
      <w:sz w:val="20"/>
      <w:szCs w:val="20"/>
    </w:rPr>
  </w:style>
  <w:style w:type="character" w:customStyle="1" w:styleId="HeaderChar">
    <w:name w:val="Header Char"/>
    <w:basedOn w:val="DefaultParagraphFont"/>
    <w:link w:val="Header"/>
    <w:uiPriority w:val="99"/>
    <w:semiHidden/>
    <w:rsid w:val="00FD32AF"/>
    <w:rPr>
      <w:rFonts w:ascii="Brioni Std Light" w:eastAsiaTheme="minorHAnsi" w:hAnsi="Brioni Std Light" w:cs="Brioni Std Light"/>
      <w:color w:val="000000"/>
      <w:sz w:val="20"/>
      <w:szCs w:val="20"/>
    </w:rPr>
  </w:style>
  <w:style w:type="paragraph" w:styleId="Footer">
    <w:name w:val="footer"/>
    <w:basedOn w:val="Normal"/>
    <w:link w:val="FooterChar"/>
    <w:uiPriority w:val="99"/>
    <w:qFormat/>
    <w:rsid w:val="00C83AFF"/>
    <w:pPr>
      <w:widowControl/>
      <w:tabs>
        <w:tab w:val="right" w:pos="5387"/>
        <w:tab w:val="right" w:pos="10603"/>
      </w:tabs>
      <w:suppressAutoHyphens/>
      <w:autoSpaceDE w:val="0"/>
      <w:autoSpaceDN w:val="0"/>
      <w:adjustRightInd w:val="0"/>
      <w:spacing w:after="0" w:line="240" w:lineRule="auto"/>
      <w:textAlignment w:val="center"/>
    </w:pPr>
    <w:rPr>
      <w:rFonts w:ascii="Arial" w:hAnsi="Arial" w:cs="Brioni Std Light"/>
      <w:color w:val="000000"/>
      <w:sz w:val="14"/>
      <w:szCs w:val="20"/>
    </w:rPr>
  </w:style>
  <w:style w:type="character" w:customStyle="1" w:styleId="FooterChar">
    <w:name w:val="Footer Char"/>
    <w:basedOn w:val="DefaultParagraphFont"/>
    <w:link w:val="Footer"/>
    <w:uiPriority w:val="99"/>
    <w:rsid w:val="00FD32AF"/>
    <w:rPr>
      <w:rFonts w:ascii="Arial" w:eastAsiaTheme="minorHAnsi" w:hAnsi="Arial" w:cs="Brioni Std Light"/>
      <w:color w:val="000000"/>
      <w:sz w:val="14"/>
      <w:szCs w:val="20"/>
    </w:rPr>
  </w:style>
  <w:style w:type="paragraph" w:customStyle="1" w:styleId="NoParagraphStyle">
    <w:name w:val="[No Paragraph Style]"/>
    <w:uiPriority w:val="99"/>
    <w:semiHidden/>
    <w:rsid w:val="00C83AFF"/>
    <w:pPr>
      <w:autoSpaceDE w:val="0"/>
      <w:autoSpaceDN w:val="0"/>
      <w:adjustRightInd w:val="0"/>
      <w:spacing w:after="0" w:line="288" w:lineRule="auto"/>
      <w:textAlignment w:val="center"/>
    </w:pPr>
    <w:rPr>
      <w:rFonts w:ascii="Arial" w:eastAsiaTheme="minorHAnsi" w:hAnsi="Arial" w:cs="Times"/>
      <w:color w:val="000000"/>
      <w:sz w:val="24"/>
      <w:szCs w:val="24"/>
      <w:lang w:val="en-GB"/>
    </w:rPr>
  </w:style>
  <w:style w:type="paragraph" w:customStyle="1" w:styleId="BasicParagraph">
    <w:name w:val="[Basic Paragraph]"/>
    <w:basedOn w:val="NoParagraphStyle"/>
    <w:uiPriority w:val="99"/>
    <w:rsid w:val="00C83AFF"/>
    <w:rPr>
      <w:rFonts w:ascii="Myriad Pro" w:hAnsi="Myriad Pro" w:cs="Myriad Pro"/>
    </w:rPr>
  </w:style>
  <w:style w:type="paragraph" w:styleId="BalloonText">
    <w:name w:val="Balloon Text"/>
    <w:basedOn w:val="Normal"/>
    <w:link w:val="BalloonTextChar"/>
    <w:uiPriority w:val="99"/>
    <w:semiHidden/>
    <w:rsid w:val="00C83A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2AF"/>
    <w:rPr>
      <w:rFonts w:ascii="Tahoma" w:eastAsiaTheme="minorHAnsi" w:hAnsi="Tahoma" w:cs="Tahoma"/>
      <w:color w:val="000000"/>
      <w:sz w:val="16"/>
      <w:szCs w:val="16"/>
    </w:rPr>
  </w:style>
  <w:style w:type="paragraph" w:customStyle="1" w:styleId="cbodyContents">
    <w:name w:val="c_body (Contents)"/>
    <w:basedOn w:val="NoParagraphStyle"/>
    <w:uiPriority w:val="2"/>
    <w:rsid w:val="00F54088"/>
    <w:pPr>
      <w:tabs>
        <w:tab w:val="right" w:pos="2970"/>
        <w:tab w:val="right" w:leader="dot" w:pos="10545"/>
      </w:tabs>
      <w:suppressAutoHyphens/>
      <w:spacing w:after="113" w:line="200" w:lineRule="atLeast"/>
      <w:ind w:right="1474"/>
    </w:pPr>
    <w:rPr>
      <w:rFonts w:cs="ARS Maquette Pro"/>
      <w:spacing w:val="-2"/>
      <w:sz w:val="16"/>
      <w:szCs w:val="16"/>
      <w:lang w:val="en-US"/>
    </w:rPr>
  </w:style>
  <w:style w:type="character" w:customStyle="1" w:styleId="Heading1Char">
    <w:name w:val="Heading 1 Char"/>
    <w:basedOn w:val="DefaultParagraphFont"/>
    <w:link w:val="Heading1"/>
    <w:uiPriority w:val="1"/>
    <w:semiHidden/>
    <w:rsid w:val="00FD32AF"/>
    <w:rPr>
      <w:rFonts w:ascii="Arial" w:eastAsiaTheme="minorHAnsi" w:hAnsi="Arial" w:cs="Arial"/>
      <w:color w:val="000000"/>
      <w:sz w:val="28"/>
      <w:szCs w:val="28"/>
      <w:lang w:val="en-GB"/>
    </w:rPr>
  </w:style>
  <w:style w:type="paragraph" w:styleId="TOCHeading">
    <w:name w:val="TOC Heading"/>
    <w:basedOn w:val="Heading1"/>
    <w:next w:val="Normal"/>
    <w:uiPriority w:val="39"/>
    <w:semiHidden/>
    <w:qFormat/>
    <w:rsid w:val="00C83AFF"/>
    <w:pPr>
      <w:outlineLvl w:val="9"/>
    </w:pPr>
  </w:style>
  <w:style w:type="table" w:styleId="TableGrid">
    <w:name w:val="Table Grid"/>
    <w:basedOn w:val="TableNormal"/>
    <w:uiPriority w:val="59"/>
    <w:rsid w:val="00C83AF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itleMainstyles">
    <w:name w:val="m_title (Main styles)"/>
    <w:basedOn w:val="NoParagraphStyle"/>
    <w:uiPriority w:val="5"/>
    <w:rsid w:val="00C83AFF"/>
    <w:pPr>
      <w:spacing w:after="227" w:line="360" w:lineRule="atLeast"/>
    </w:pPr>
    <w:rPr>
      <w:rFonts w:cs="ARS Maquette Pro Bold"/>
      <w:b/>
      <w:bCs/>
      <w:sz w:val="32"/>
      <w:szCs w:val="32"/>
    </w:rPr>
  </w:style>
  <w:style w:type="paragraph" w:customStyle="1" w:styleId="msubtitleMainstyles">
    <w:name w:val="m_subtitle (Main styles)"/>
    <w:basedOn w:val="mtitleMainstyles"/>
    <w:uiPriority w:val="5"/>
    <w:rsid w:val="00C83AFF"/>
    <w:pPr>
      <w:spacing w:line="320" w:lineRule="atLeast"/>
    </w:pPr>
    <w:rPr>
      <w:rFonts w:cs="ARS Maquette Pro Medium"/>
      <w:sz w:val="28"/>
      <w:szCs w:val="28"/>
    </w:rPr>
  </w:style>
  <w:style w:type="paragraph" w:customStyle="1" w:styleId="mbylineMainstyles">
    <w:name w:val="m_byline (Main styles)"/>
    <w:basedOn w:val="NoParagraphStyle"/>
    <w:uiPriority w:val="5"/>
    <w:rsid w:val="008D59F7"/>
    <w:pPr>
      <w:tabs>
        <w:tab w:val="left" w:pos="1280"/>
      </w:tabs>
      <w:suppressAutoHyphens/>
      <w:spacing w:after="227" w:line="240" w:lineRule="atLeast"/>
    </w:pPr>
    <w:rPr>
      <w:rFonts w:cs="ARS Maquette Pro Light"/>
      <w:sz w:val="20"/>
      <w:szCs w:val="20"/>
      <w:lang w:val="en-US"/>
    </w:rPr>
  </w:style>
  <w:style w:type="paragraph" w:customStyle="1" w:styleId="mbodyMainstyles">
    <w:name w:val="m_body (Main styles)"/>
    <w:basedOn w:val="NoParagraphStyle"/>
    <w:uiPriority w:val="5"/>
    <w:qFormat/>
    <w:rsid w:val="00231904"/>
    <w:pPr>
      <w:suppressAutoHyphens/>
      <w:spacing w:after="227" w:line="240" w:lineRule="atLeast"/>
    </w:pPr>
    <w:rPr>
      <w:rFonts w:ascii="Times New Roman" w:hAnsi="Times New Roman" w:cs="Brioni Std Light"/>
      <w:sz w:val="22"/>
      <w:szCs w:val="20"/>
      <w:lang w:val="en-US"/>
    </w:rPr>
  </w:style>
  <w:style w:type="paragraph" w:customStyle="1" w:styleId="mbodybulletMainstyles">
    <w:name w:val="m_body_bullet (Main styles)"/>
    <w:basedOn w:val="NoParagraphStyle"/>
    <w:uiPriority w:val="5"/>
    <w:qFormat/>
    <w:rsid w:val="00231904"/>
    <w:pPr>
      <w:numPr>
        <w:numId w:val="47"/>
      </w:numPr>
      <w:tabs>
        <w:tab w:val="left" w:pos="720"/>
      </w:tabs>
      <w:suppressAutoHyphens/>
      <w:spacing w:after="227" w:line="240" w:lineRule="atLeast"/>
      <w:ind w:left="170" w:hanging="170"/>
      <w:jc w:val="both"/>
    </w:pPr>
    <w:rPr>
      <w:rFonts w:ascii="Times New Roman" w:hAnsi="Times New Roman" w:cs="Brioni Std Light"/>
      <w:sz w:val="22"/>
      <w:szCs w:val="20"/>
      <w:lang w:val="en-US"/>
    </w:rPr>
  </w:style>
  <w:style w:type="paragraph" w:customStyle="1" w:styleId="cContentsHeader">
    <w:name w:val="c_Contents Header"/>
    <w:basedOn w:val="NoParagraphStyle"/>
    <w:uiPriority w:val="2"/>
    <w:qFormat/>
    <w:rsid w:val="00636958"/>
    <w:pPr>
      <w:tabs>
        <w:tab w:val="left" w:pos="227"/>
        <w:tab w:val="right" w:pos="3200"/>
        <w:tab w:val="right" w:pos="3300"/>
        <w:tab w:val="right" w:pos="3720"/>
        <w:tab w:val="right" w:pos="4440"/>
        <w:tab w:val="right" w:leader="dot" w:pos="10545"/>
      </w:tabs>
      <w:spacing w:after="57"/>
      <w:jc w:val="both"/>
    </w:pPr>
    <w:rPr>
      <w:rFonts w:ascii="ARS Maquette Pro Bold" w:hAnsi="ARS Maquette Pro Bold" w:cs="ARS Maquette Pro Bold"/>
      <w:b/>
      <w:bCs/>
      <w:color w:val="00AB4E"/>
      <w:sz w:val="20"/>
      <w:szCs w:val="22"/>
    </w:rPr>
  </w:style>
  <w:style w:type="paragraph" w:styleId="TOC2">
    <w:name w:val="toc 2"/>
    <w:basedOn w:val="clevel3Contents2-Column"/>
    <w:next w:val="Normal"/>
    <w:autoRedefine/>
    <w:uiPriority w:val="39"/>
    <w:semiHidden/>
    <w:qFormat/>
    <w:rsid w:val="00F167F2"/>
    <w:pPr>
      <w:outlineLvl w:val="2"/>
    </w:pPr>
  </w:style>
  <w:style w:type="paragraph" w:styleId="TOC1">
    <w:name w:val="toc 1"/>
    <w:basedOn w:val="clevel2Contents2-Column"/>
    <w:next w:val="Normal"/>
    <w:autoRedefine/>
    <w:uiPriority w:val="39"/>
    <w:semiHidden/>
    <w:qFormat/>
    <w:rsid w:val="00F167F2"/>
    <w:pPr>
      <w:outlineLvl w:val="1"/>
    </w:pPr>
  </w:style>
  <w:style w:type="paragraph" w:styleId="TOC3">
    <w:name w:val="toc 3"/>
    <w:basedOn w:val="clevel4Contents2-Column"/>
    <w:next w:val="Normal"/>
    <w:autoRedefine/>
    <w:uiPriority w:val="39"/>
    <w:semiHidden/>
    <w:qFormat/>
    <w:rsid w:val="00F167F2"/>
    <w:pPr>
      <w:outlineLvl w:val="3"/>
    </w:pPr>
  </w:style>
  <w:style w:type="character" w:styleId="Hyperlink">
    <w:name w:val="Hyperlink"/>
    <w:basedOn w:val="DefaultParagraphFont"/>
    <w:uiPriority w:val="99"/>
    <w:rsid w:val="00C83AFF"/>
    <w:rPr>
      <w:color w:val="00AB4E" w:themeColor="hyperlink"/>
      <w:u w:val="single"/>
    </w:rPr>
  </w:style>
  <w:style w:type="character" w:customStyle="1" w:styleId="Heading2Char">
    <w:name w:val="Heading 2 Char"/>
    <w:basedOn w:val="DefaultParagraphFont"/>
    <w:link w:val="Heading2"/>
    <w:uiPriority w:val="1"/>
    <w:semiHidden/>
    <w:rsid w:val="00FD32AF"/>
    <w:rPr>
      <w:rFonts w:ascii="Arial" w:eastAsiaTheme="minorHAnsi" w:hAnsi="Arial" w:cs="Arial"/>
      <w:b/>
      <w:bCs/>
      <w:color w:val="000000"/>
      <w:sz w:val="24"/>
      <w:szCs w:val="24"/>
    </w:rPr>
  </w:style>
  <w:style w:type="character" w:customStyle="1" w:styleId="Heading3Char">
    <w:name w:val="Heading 3 Char"/>
    <w:basedOn w:val="DefaultParagraphFont"/>
    <w:link w:val="Heading3"/>
    <w:uiPriority w:val="1"/>
    <w:semiHidden/>
    <w:rsid w:val="00FD32AF"/>
    <w:rPr>
      <w:rFonts w:ascii="Arial" w:eastAsiaTheme="minorHAnsi" w:hAnsi="Arial" w:cs="Arial"/>
      <w:b/>
      <w:bCs/>
      <w:color w:val="000000"/>
      <w:sz w:val="20"/>
      <w:szCs w:val="20"/>
    </w:rPr>
  </w:style>
  <w:style w:type="paragraph" w:customStyle="1" w:styleId="cmasthead">
    <w:name w:val="c_masthead"/>
    <w:basedOn w:val="NoParagraphStyle"/>
    <w:uiPriority w:val="2"/>
    <w:qFormat/>
    <w:rsid w:val="00A314C4"/>
    <w:pPr>
      <w:tabs>
        <w:tab w:val="right" w:pos="11227"/>
      </w:tabs>
      <w:spacing w:after="170" w:line="240" w:lineRule="auto"/>
      <w:ind w:left="680" w:right="680"/>
    </w:pPr>
    <w:rPr>
      <w:rFonts w:cs="Arial"/>
      <w:b/>
      <w:bCs/>
      <w:color w:val="FFFFFF" w:themeColor="background1"/>
      <w:spacing w:val="-5"/>
      <w:sz w:val="52"/>
      <w:szCs w:val="52"/>
      <w:lang w:val="en-US"/>
    </w:rPr>
  </w:style>
  <w:style w:type="paragraph" w:customStyle="1" w:styleId="bheadingBoxstyle1">
    <w:name w:val="b_heading (Box style 1)"/>
    <w:basedOn w:val="NoParagraphStyle"/>
    <w:uiPriority w:val="1"/>
    <w:rsid w:val="00B341D4"/>
    <w:pPr>
      <w:spacing w:after="113" w:line="280" w:lineRule="atLeast"/>
    </w:pPr>
    <w:rPr>
      <w:rFonts w:cs="ARS Maquette Pro Bold"/>
      <w:b/>
      <w:bCs/>
      <w:lang w:val="en-US"/>
    </w:rPr>
  </w:style>
  <w:style w:type="paragraph" w:customStyle="1" w:styleId="bbodyBoxstyle1">
    <w:name w:val="b_body (Box style 1)"/>
    <w:basedOn w:val="NoParagraphStyle"/>
    <w:uiPriority w:val="1"/>
    <w:rsid w:val="00B341D4"/>
    <w:pPr>
      <w:spacing w:line="240" w:lineRule="atLeast"/>
    </w:pPr>
    <w:rPr>
      <w:rFonts w:cs="HelveticaNeueLT Pro 45 Lt"/>
      <w:sz w:val="20"/>
      <w:szCs w:val="20"/>
    </w:rPr>
  </w:style>
  <w:style w:type="paragraph" w:customStyle="1" w:styleId="bbullethighlightBoxstyle1">
    <w:name w:val="b_bullet_highlight (Box style 1)"/>
    <w:basedOn w:val="NoParagraphStyle"/>
    <w:uiPriority w:val="1"/>
    <w:rsid w:val="00B341D4"/>
    <w:pPr>
      <w:numPr>
        <w:numId w:val="3"/>
      </w:numPr>
      <w:tabs>
        <w:tab w:val="left" w:pos="170"/>
      </w:tabs>
      <w:suppressAutoHyphens/>
      <w:spacing w:after="227" w:line="240" w:lineRule="atLeast"/>
      <w:ind w:left="170" w:hanging="170"/>
    </w:pPr>
    <w:rPr>
      <w:rFonts w:cs="ARS Maquette Pro Light"/>
      <w:sz w:val="20"/>
      <w:szCs w:val="20"/>
      <w:lang w:val="en-US"/>
    </w:rPr>
  </w:style>
  <w:style w:type="paragraph" w:customStyle="1" w:styleId="bbulletBoxstyle1">
    <w:name w:val="b_bullet (Box style 1)"/>
    <w:basedOn w:val="bbullethighlightBoxstyle1"/>
    <w:uiPriority w:val="1"/>
    <w:rsid w:val="00B341D4"/>
  </w:style>
  <w:style w:type="paragraph" w:customStyle="1" w:styleId="bheadingBoxstyle2">
    <w:name w:val="b_heading (Box style 2)"/>
    <w:basedOn w:val="NoParagraphStyle"/>
    <w:uiPriority w:val="1"/>
    <w:rsid w:val="00B341D4"/>
    <w:pPr>
      <w:spacing w:after="113" w:line="280" w:lineRule="atLeast"/>
    </w:pPr>
    <w:rPr>
      <w:rFonts w:cs="ARS Maquette Pro Bold"/>
      <w:b/>
      <w:bCs/>
      <w:lang w:val="en-US"/>
    </w:rPr>
  </w:style>
  <w:style w:type="table" w:customStyle="1" w:styleId="BoxStyle1">
    <w:name w:val="Box Style 1"/>
    <w:basedOn w:val="TableNormal"/>
    <w:uiPriority w:val="99"/>
    <w:qFormat/>
    <w:rsid w:val="00C83AFF"/>
    <w:pPr>
      <w:spacing w:after="0" w:line="240" w:lineRule="auto"/>
    </w:pPr>
    <w:rPr>
      <w:rFonts w:ascii="Arial" w:eastAsiaTheme="minorHAnsi" w:hAnsi="Arial"/>
      <w:sz w:val="20"/>
    </w:rPr>
    <w:tblPr>
      <w:tblInd w:w="113" w:type="dxa"/>
      <w:tblCellMar>
        <w:top w:w="227" w:type="dxa"/>
        <w:right w:w="595" w:type="dxa"/>
      </w:tblCellMar>
    </w:tblPr>
    <w:trPr>
      <w:cantSplit/>
    </w:trPr>
    <w:tcPr>
      <w:shd w:val="clear" w:color="auto" w:fill="E3E5E4"/>
    </w:tcPr>
  </w:style>
  <w:style w:type="paragraph" w:customStyle="1" w:styleId="bbodyBoxstyle2">
    <w:name w:val="b_body (Box style 2)"/>
    <w:basedOn w:val="NoParagraphStyle"/>
    <w:uiPriority w:val="1"/>
    <w:rsid w:val="00231904"/>
    <w:pPr>
      <w:spacing w:line="240" w:lineRule="atLeast"/>
    </w:pPr>
    <w:rPr>
      <w:rFonts w:ascii="Times New Roman" w:hAnsi="Times New Roman" w:cs="Brioni Std Light"/>
      <w:sz w:val="22"/>
      <w:szCs w:val="20"/>
    </w:rPr>
  </w:style>
  <w:style w:type="paragraph" w:customStyle="1" w:styleId="bbulletBoxstyle2">
    <w:name w:val="b_bullet (Box style 2)"/>
    <w:basedOn w:val="NoParagraphStyle"/>
    <w:uiPriority w:val="1"/>
    <w:rsid w:val="00231904"/>
    <w:pPr>
      <w:numPr>
        <w:numId w:val="5"/>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theadingTablesgraybar">
    <w:name w:val="t_heading (Tables) gray bar"/>
    <w:basedOn w:val="Normal"/>
    <w:uiPriority w:val="6"/>
    <w:rsid w:val="00BB230E"/>
    <w:pPr>
      <w:widowControl/>
      <w:suppressAutoHyphens/>
      <w:autoSpaceDE w:val="0"/>
      <w:autoSpaceDN w:val="0"/>
      <w:adjustRightInd w:val="0"/>
      <w:spacing w:before="60" w:after="60" w:line="240" w:lineRule="auto"/>
      <w:textAlignment w:val="center"/>
    </w:pPr>
    <w:rPr>
      <w:rFonts w:ascii="Arial" w:eastAsiaTheme="minorEastAsia" w:hAnsi="Arial" w:cs="ARS Maquette Pro Medium"/>
      <w:color w:val="FFFFFF"/>
      <w:sz w:val="18"/>
      <w:szCs w:val="18"/>
      <w:lang w:val="en-GB"/>
    </w:rPr>
  </w:style>
  <w:style w:type="paragraph" w:customStyle="1" w:styleId="tboldTables">
    <w:name w:val="t_bold (Tables)"/>
    <w:basedOn w:val="Normal"/>
    <w:uiPriority w:val="6"/>
    <w:rsid w:val="00BB230E"/>
    <w:pPr>
      <w:widowControl/>
      <w:suppressAutoHyphens/>
      <w:autoSpaceDE w:val="0"/>
      <w:autoSpaceDN w:val="0"/>
      <w:adjustRightInd w:val="0"/>
      <w:spacing w:after="0" w:line="160" w:lineRule="atLeast"/>
      <w:textAlignment w:val="center"/>
    </w:pPr>
    <w:rPr>
      <w:rFonts w:ascii="Arial" w:eastAsiaTheme="minorEastAsia" w:hAnsi="Arial" w:cs="ARS Maquette Pro Bold"/>
      <w:b/>
      <w:bCs/>
      <w:color w:val="000000"/>
      <w:sz w:val="14"/>
      <w:szCs w:val="14"/>
      <w:lang w:val="en-GB"/>
    </w:rPr>
  </w:style>
  <w:style w:type="paragraph" w:customStyle="1" w:styleId="tbodyTables">
    <w:name w:val="t_body (Tables)"/>
    <w:basedOn w:val="mbodyMainstyles"/>
    <w:uiPriority w:val="6"/>
    <w:rsid w:val="00BB230E"/>
    <w:pPr>
      <w:spacing w:line="180" w:lineRule="atLeast"/>
    </w:pPr>
    <w:rPr>
      <w:rFonts w:ascii="Arial" w:hAnsi="Arial" w:cstheme="minorBidi"/>
      <w:sz w:val="14"/>
      <w:szCs w:val="14"/>
    </w:rPr>
  </w:style>
  <w:style w:type="paragraph" w:customStyle="1" w:styleId="tfooterTables">
    <w:name w:val="t_footer (Tables)"/>
    <w:basedOn w:val="NoParagraphStyle"/>
    <w:uiPriority w:val="6"/>
    <w:rsid w:val="00BB230E"/>
    <w:pPr>
      <w:spacing w:line="140" w:lineRule="atLeast"/>
      <w:ind w:right="57"/>
    </w:pPr>
    <w:rPr>
      <w:rFonts w:cs="ARS Maquette Pro Light"/>
      <w:sz w:val="10"/>
      <w:szCs w:val="10"/>
    </w:rPr>
  </w:style>
  <w:style w:type="table" w:customStyle="1" w:styleId="DataTable">
    <w:name w:val="DataTable"/>
    <w:basedOn w:val="TableNormal"/>
    <w:uiPriority w:val="99"/>
    <w:qFormat/>
    <w:rsid w:val="00C83AFF"/>
    <w:pPr>
      <w:spacing w:after="0" w:line="240" w:lineRule="auto"/>
    </w:pPr>
    <w:rPr>
      <w:rFonts w:ascii="Arial" w:eastAsiaTheme="minorHAnsi" w:hAnsi="Arial"/>
    </w:rPr>
    <w:tblPr/>
    <w:trPr>
      <w:cantSplit/>
    </w:trPr>
    <w:tcPr>
      <w:tcMar>
        <w:left w:w="0" w:type="dxa"/>
        <w:right w:w="0" w:type="dxa"/>
      </w:tcMar>
      <w:vAlign w:val="center"/>
    </w:tcPr>
  </w:style>
  <w:style w:type="paragraph" w:customStyle="1" w:styleId="tbody2">
    <w:name w:val="t_body_2"/>
    <w:basedOn w:val="tbodyleft"/>
    <w:uiPriority w:val="6"/>
    <w:rsid w:val="00BB230E"/>
    <w:pPr>
      <w:spacing w:line="160" w:lineRule="atLeast"/>
      <w:ind w:left="114"/>
    </w:pPr>
  </w:style>
  <w:style w:type="paragraph" w:customStyle="1" w:styleId="tbody3">
    <w:name w:val="t_body_3"/>
    <w:basedOn w:val="tbodyleft"/>
    <w:uiPriority w:val="6"/>
    <w:rsid w:val="00BB230E"/>
    <w:pPr>
      <w:spacing w:line="160" w:lineRule="atLeast"/>
      <w:ind w:left="227"/>
    </w:pPr>
  </w:style>
  <w:style w:type="paragraph" w:customStyle="1" w:styleId="tbodytotal">
    <w:name w:val="t_body_total"/>
    <w:basedOn w:val="tbodyleft"/>
    <w:uiPriority w:val="6"/>
    <w:rsid w:val="00BB230E"/>
    <w:rPr>
      <w:b/>
    </w:rPr>
  </w:style>
  <w:style w:type="character" w:customStyle="1" w:styleId="AuthorName">
    <w:name w:val="AuthorName"/>
    <w:basedOn w:val="DefaultParagraphFont"/>
    <w:uiPriority w:val="1"/>
    <w:semiHidden/>
    <w:rsid w:val="0009688F"/>
    <w:rPr>
      <w:color w:val="0092CC"/>
    </w:rPr>
  </w:style>
  <w:style w:type="paragraph" w:styleId="DocumentMap">
    <w:name w:val="Document Map"/>
    <w:basedOn w:val="Normal"/>
    <w:link w:val="DocumentMapChar"/>
    <w:uiPriority w:val="99"/>
    <w:semiHidden/>
    <w:rsid w:val="00F76D9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32AF"/>
    <w:rPr>
      <w:rFonts w:ascii="Tahoma" w:eastAsiaTheme="minorHAnsi" w:hAnsi="Tahoma" w:cs="Tahoma"/>
      <w:color w:val="000000"/>
      <w:sz w:val="16"/>
      <w:szCs w:val="16"/>
    </w:rPr>
  </w:style>
  <w:style w:type="character" w:styleId="Strong">
    <w:name w:val="Strong"/>
    <w:basedOn w:val="DefaultParagraphFont"/>
    <w:uiPriority w:val="99"/>
    <w:qFormat/>
    <w:rsid w:val="00C83AFF"/>
    <w:rPr>
      <w:b/>
      <w:bCs/>
    </w:rPr>
  </w:style>
  <w:style w:type="paragraph" w:customStyle="1" w:styleId="tsourceTables">
    <w:name w:val="t_source (Tables)"/>
    <w:basedOn w:val="Normal"/>
    <w:uiPriority w:val="6"/>
    <w:rsid w:val="00C074AB"/>
    <w:pPr>
      <w:widowControl/>
      <w:tabs>
        <w:tab w:val="right" w:pos="6804"/>
      </w:tabs>
      <w:suppressAutoHyphens/>
      <w:autoSpaceDE w:val="0"/>
      <w:autoSpaceDN w:val="0"/>
      <w:adjustRightInd w:val="0"/>
      <w:spacing w:after="120" w:line="227" w:lineRule="atLeast"/>
      <w:textAlignment w:val="center"/>
    </w:pPr>
    <w:rPr>
      <w:rFonts w:ascii="Arial" w:eastAsiaTheme="minorEastAsia" w:hAnsi="Arial" w:cs="ARS Maquette Pro"/>
      <w:color w:val="707C8A"/>
      <w:sz w:val="10"/>
      <w:szCs w:val="12"/>
      <w:lang w:val="en-GB"/>
    </w:rPr>
  </w:style>
  <w:style w:type="paragraph" w:customStyle="1" w:styleId="cchapterbulletsChapters">
    <w:name w:val="c_chapter_bullets (Chapters)"/>
    <w:basedOn w:val="NoParagraphStyle"/>
    <w:uiPriority w:val="2"/>
    <w:rsid w:val="00C83AFF"/>
    <w:pPr>
      <w:spacing w:after="227" w:line="240" w:lineRule="atLeast"/>
      <w:ind w:left="227" w:hanging="227"/>
      <w:jc w:val="both"/>
    </w:pPr>
    <w:rPr>
      <w:rFonts w:ascii="ARS Maquette Pro Light" w:hAnsi="ARS Maquette Pro Light" w:cs="ARS Maquette Pro Light"/>
      <w:sz w:val="20"/>
      <w:szCs w:val="20"/>
      <w:lang w:val="en-US"/>
    </w:rPr>
  </w:style>
  <w:style w:type="paragraph" w:customStyle="1" w:styleId="cchapterheadingChapters">
    <w:name w:val="c_chapter_heading (Chapters)"/>
    <w:basedOn w:val="NoParagraphStyle"/>
    <w:uiPriority w:val="2"/>
    <w:rsid w:val="00C83AFF"/>
    <w:pPr>
      <w:suppressAutoHyphens/>
      <w:spacing w:after="227" w:line="480" w:lineRule="atLeast"/>
    </w:pPr>
    <w:rPr>
      <w:rFonts w:cs="ARS Maquette Pro Light"/>
      <w:spacing w:val="-4"/>
      <w:sz w:val="44"/>
      <w:szCs w:val="44"/>
    </w:rPr>
  </w:style>
  <w:style w:type="paragraph" w:customStyle="1" w:styleId="cchapternumberChapters">
    <w:name w:val="c_chapter_number (Chapters)"/>
    <w:basedOn w:val="cchapterheadingChapters"/>
    <w:uiPriority w:val="2"/>
    <w:rsid w:val="00C83AFF"/>
    <w:pPr>
      <w:spacing w:after="57"/>
    </w:pPr>
    <w:rPr>
      <w:rFonts w:cs="ARS Maquette Pro Bold"/>
      <w:b/>
      <w:bCs/>
      <w:caps/>
      <w:color w:val="0097D0"/>
      <w:spacing w:val="-2"/>
      <w:sz w:val="24"/>
      <w:szCs w:val="24"/>
    </w:rPr>
  </w:style>
  <w:style w:type="paragraph" w:customStyle="1" w:styleId="ccontactdetailsContactsPage">
    <w:name w:val="c_contact_details (Contacts Page)"/>
    <w:basedOn w:val="NoParagraphStyle"/>
    <w:uiPriority w:val="2"/>
    <w:rsid w:val="00951A73"/>
    <w:pPr>
      <w:spacing w:line="200" w:lineRule="atLeast"/>
      <w:jc w:val="both"/>
    </w:pPr>
    <w:rPr>
      <w:rFonts w:cs="ARS Maquette Pro Light"/>
      <w:sz w:val="15"/>
      <w:szCs w:val="20"/>
      <w:lang w:val="en-US"/>
    </w:rPr>
  </w:style>
  <w:style w:type="paragraph" w:customStyle="1" w:styleId="ccontactjobtitleContactsPage">
    <w:name w:val="c_contact_job_title (Contacts Page)"/>
    <w:basedOn w:val="NoParagraphStyle"/>
    <w:uiPriority w:val="2"/>
    <w:rsid w:val="00C83AFF"/>
    <w:pPr>
      <w:spacing w:line="240" w:lineRule="atLeast"/>
    </w:pPr>
    <w:rPr>
      <w:rFonts w:cs="ARS Maquette Pro Medium"/>
      <w:sz w:val="20"/>
      <w:szCs w:val="20"/>
    </w:rPr>
  </w:style>
  <w:style w:type="paragraph" w:customStyle="1" w:styleId="ccontactnameContactsPage">
    <w:name w:val="c_contact_name (Contacts Page)"/>
    <w:basedOn w:val="NoParagraphStyle"/>
    <w:uiPriority w:val="2"/>
    <w:rsid w:val="00636958"/>
    <w:pPr>
      <w:spacing w:line="200" w:lineRule="atLeast"/>
    </w:pPr>
    <w:rPr>
      <w:rFonts w:cs="ARS Maquette Pro Medium"/>
      <w:b/>
      <w:color w:val="auto"/>
      <w:sz w:val="16"/>
      <w:szCs w:val="20"/>
      <w:lang w:val="en-US"/>
    </w:rPr>
  </w:style>
  <w:style w:type="paragraph" w:customStyle="1" w:styleId="ccoverdate">
    <w:name w:val="c_cover_date"/>
    <w:basedOn w:val="NoParagraphStyle"/>
    <w:uiPriority w:val="2"/>
    <w:rsid w:val="002A5D90"/>
    <w:pPr>
      <w:tabs>
        <w:tab w:val="right" w:pos="11227"/>
      </w:tabs>
      <w:spacing w:line="240" w:lineRule="auto"/>
      <w:ind w:left="677" w:right="677"/>
    </w:pPr>
    <w:rPr>
      <w:rFonts w:cs="ARS Maquette Pro Bold"/>
      <w:bCs/>
      <w:color w:val="FFFFFF" w:themeColor="background1"/>
      <w:sz w:val="20"/>
      <w:szCs w:val="52"/>
      <w:lang w:val="en-US"/>
    </w:rPr>
  </w:style>
  <w:style w:type="paragraph" w:customStyle="1" w:styleId="ccoverIHSSector">
    <w:name w:val="c_cover_IHS_Sector"/>
    <w:basedOn w:val="NoParagraphStyle"/>
    <w:uiPriority w:val="2"/>
    <w:rsid w:val="00C83AFF"/>
    <w:pPr>
      <w:spacing w:before="240" w:line="220" w:lineRule="atLeast"/>
      <w:ind w:left="425" w:right="3175"/>
    </w:pPr>
    <w:rPr>
      <w:rFonts w:cs="Arial"/>
      <w:b/>
      <w:bCs/>
      <w:caps/>
      <w:color w:val="515E69"/>
      <w:lang w:val="en-US"/>
    </w:rPr>
  </w:style>
  <w:style w:type="paragraph" w:customStyle="1" w:styleId="ccoverjobtitle">
    <w:name w:val="c_cover_job title"/>
    <w:basedOn w:val="BasicParagraph"/>
    <w:uiPriority w:val="2"/>
    <w:unhideWhenUsed/>
    <w:rsid w:val="00C83AFF"/>
    <w:pPr>
      <w:tabs>
        <w:tab w:val="left" w:pos="9380"/>
      </w:tabs>
      <w:spacing w:after="227" w:line="240" w:lineRule="auto"/>
    </w:pPr>
    <w:rPr>
      <w:rFonts w:ascii="Arial" w:hAnsi="Arial" w:cs="Arial"/>
      <w:bCs/>
      <w:color w:val="515E69"/>
      <w:sz w:val="16"/>
      <w:szCs w:val="16"/>
      <w:lang w:val="en-US"/>
    </w:rPr>
  </w:style>
  <w:style w:type="paragraph" w:customStyle="1" w:styleId="ccoversubtitle">
    <w:name w:val="c_cover_subtitle"/>
    <w:basedOn w:val="NoParagraphStyle"/>
    <w:uiPriority w:val="2"/>
    <w:rsid w:val="002B57D1"/>
    <w:pPr>
      <w:spacing w:line="220" w:lineRule="atLeast"/>
    </w:pPr>
    <w:rPr>
      <w:rFonts w:cs="Arial"/>
      <w:bCs/>
      <w:color w:val="58595B"/>
      <w:spacing w:val="-2"/>
      <w:sz w:val="28"/>
      <w:lang w:val="en-US"/>
    </w:rPr>
  </w:style>
  <w:style w:type="paragraph" w:customStyle="1" w:styleId="ccovertitle">
    <w:name w:val="c_cover_title"/>
    <w:basedOn w:val="NoParagraphStyle"/>
    <w:uiPriority w:val="2"/>
    <w:rsid w:val="009D6DB5"/>
    <w:pPr>
      <w:spacing w:line="220" w:lineRule="atLeast"/>
    </w:pPr>
    <w:rPr>
      <w:rFonts w:cs="Arial"/>
      <w:bCs/>
      <w:color w:val="00AB4E"/>
      <w:spacing w:val="-5"/>
      <w:sz w:val="80"/>
      <w:szCs w:val="52"/>
      <w:lang w:val="en-US"/>
    </w:rPr>
  </w:style>
  <w:style w:type="paragraph" w:customStyle="1" w:styleId="clevel1Contents2-Column">
    <w:name w:val="c_level_1 (Contents 2-Column)"/>
    <w:basedOn w:val="cbodyContents"/>
    <w:uiPriority w:val="2"/>
    <w:rsid w:val="00A75D16"/>
  </w:style>
  <w:style w:type="paragraph" w:customStyle="1" w:styleId="clevel2Contents2-Column">
    <w:name w:val="c_level_2 (Contents 2-Column)"/>
    <w:basedOn w:val="clevel1Contents2-Column"/>
    <w:uiPriority w:val="2"/>
    <w:rsid w:val="00A75D16"/>
  </w:style>
  <w:style w:type="paragraph" w:customStyle="1" w:styleId="clevel3Contents2-Column">
    <w:name w:val="c_level_3 (Contents 2-Column)"/>
    <w:basedOn w:val="NoParagraphStyle"/>
    <w:uiPriority w:val="2"/>
    <w:rsid w:val="00F167F2"/>
    <w:pPr>
      <w:tabs>
        <w:tab w:val="right" w:leader="dot" w:pos="10545"/>
      </w:tabs>
      <w:suppressAutoHyphens/>
      <w:spacing w:line="240" w:lineRule="auto"/>
    </w:pPr>
    <w:rPr>
      <w:rFonts w:cs="ARS Maquette Pro Light"/>
      <w:color w:val="AEB5BB"/>
      <w:sz w:val="20"/>
      <w:szCs w:val="20"/>
      <w:lang w:val="en-US"/>
    </w:rPr>
  </w:style>
  <w:style w:type="paragraph" w:customStyle="1" w:styleId="clevel4Contents2-Column">
    <w:name w:val="c_level_4 (Contents 2-Column)"/>
    <w:basedOn w:val="NoParagraphStyle"/>
    <w:uiPriority w:val="2"/>
    <w:rsid w:val="00F167F2"/>
    <w:pPr>
      <w:numPr>
        <w:numId w:val="42"/>
      </w:numPr>
      <w:tabs>
        <w:tab w:val="right" w:leader="dot" w:pos="10545"/>
      </w:tabs>
      <w:suppressAutoHyphens/>
      <w:spacing w:line="240" w:lineRule="atLeast"/>
      <w:ind w:left="283" w:hanging="170"/>
    </w:pPr>
    <w:rPr>
      <w:rFonts w:cs="ARS Maquette Pro Light"/>
      <w:color w:val="AEB5BB"/>
      <w:sz w:val="20"/>
      <w:szCs w:val="20"/>
      <w:lang w:val="en-US"/>
    </w:rPr>
  </w:style>
  <w:style w:type="character" w:customStyle="1" w:styleId="Heading4Char">
    <w:name w:val="Heading 4 Char"/>
    <w:basedOn w:val="DefaultParagraphFont"/>
    <w:link w:val="Heading4"/>
    <w:uiPriority w:val="1"/>
    <w:semiHidden/>
    <w:rsid w:val="00FD32AF"/>
    <w:rPr>
      <w:rFonts w:ascii="Arial" w:eastAsiaTheme="minorHAnsi" w:hAnsi="Arial" w:cs="Arial"/>
      <w:color w:val="000000"/>
      <w:sz w:val="20"/>
      <w:szCs w:val="20"/>
    </w:rPr>
  </w:style>
  <w:style w:type="character" w:customStyle="1" w:styleId="Heading5Char">
    <w:name w:val="Heading 5 Char"/>
    <w:basedOn w:val="DefaultParagraphFont"/>
    <w:link w:val="Heading5"/>
    <w:uiPriority w:val="1"/>
    <w:semiHidden/>
    <w:rsid w:val="00FD32AF"/>
    <w:rPr>
      <w:rFonts w:ascii="Arial" w:eastAsiaTheme="minorHAnsi" w:hAnsi="Arial" w:cs="ARS Maquette Pro Light Italic"/>
      <w:i/>
      <w:iCs/>
      <w:color w:val="000000"/>
      <w:sz w:val="20"/>
      <w:szCs w:val="20"/>
    </w:rPr>
  </w:style>
  <w:style w:type="table" w:customStyle="1" w:styleId="IHSTableStyle">
    <w:name w:val="IHS Table Style"/>
    <w:basedOn w:val="TableNormal"/>
    <w:uiPriority w:val="99"/>
    <w:qFormat/>
    <w:rsid w:val="004231D4"/>
    <w:pPr>
      <w:spacing w:after="0" w:line="160" w:lineRule="atLeast"/>
    </w:pPr>
    <w:rPr>
      <w:rFonts w:ascii="Arial" w:hAnsi="Arial"/>
      <w:sz w:val="14"/>
    </w:rPr>
    <w:tblPr>
      <w:tblStyleRowBandSize w:val="1"/>
      <w:tblInd w:w="85" w:type="dxa"/>
    </w:tblPr>
    <w:tblStylePr w:type="firstRow">
      <w:pPr>
        <w:wordWrap/>
        <w:spacing w:beforeLines="0" w:beforeAutospacing="0" w:afterLines="0" w:afterAutospacing="0" w:line="227" w:lineRule="exact"/>
      </w:pPr>
      <w:rPr>
        <w:rFonts w:ascii="Arial" w:hAnsi="Arial"/>
        <w:b/>
        <w:i w:val="0"/>
        <w:caps w:val="0"/>
        <w:smallCaps w:val="0"/>
        <w:strike w:val="0"/>
        <w:dstrike w:val="0"/>
        <w:vanish w:val="0"/>
        <w:color w:val="FFFFFF" w:themeColor="background1"/>
        <w:kern w:val="22"/>
        <w:sz w:val="20"/>
        <w:u w:val="none"/>
        <w:vertAlign w:val="baseline"/>
        <w14:shadow w14:blurRad="0" w14:dist="0" w14:dir="0" w14:sx="0" w14:sy="0" w14:kx="0" w14:ky="0" w14:algn="none">
          <w14:srgbClr w14:val="000000"/>
        </w14:shadow>
        <w14:textOutline w14:w="0" w14:cap="rnd" w14:cmpd="sng" w14:algn="ctr">
          <w14:noFill/>
          <w14:prstDash w14:val="solid"/>
          <w14:bevel/>
        </w14:textOutline>
      </w:rPr>
      <w:tblPr/>
      <w:tcPr>
        <w:tcBorders>
          <w:top w:val="nil"/>
          <w:left w:val="nil"/>
          <w:bottom w:val="nil"/>
          <w:right w:val="nil"/>
          <w:insideH w:val="nil"/>
          <w:insideV w:val="nil"/>
          <w:tl2br w:val="nil"/>
          <w:tr2bl w:val="nil"/>
        </w:tcBorders>
        <w:shd w:val="clear" w:color="auto" w:fill="707C8A"/>
      </w:tcPr>
    </w:tblStylePr>
    <w:tblStylePr w:type="firstCol">
      <w:pPr>
        <w:wordWrap/>
        <w:jc w:val="left"/>
      </w:pPr>
    </w:tblStylePr>
    <w:tblStylePr w:type="band1Horz">
      <w:pPr>
        <w:wordWrap/>
        <w:spacing w:beforeLines="0" w:beforeAutospacing="0" w:afterLines="0" w:afterAutospacing="0" w:line="113" w:lineRule="exact"/>
      </w:pPr>
    </w:tblStylePr>
    <w:tblStylePr w:type="band2Horz">
      <w:pPr>
        <w:wordWrap/>
        <w:spacing w:beforeLines="0" w:beforeAutospacing="0" w:afterLines="0" w:afterAutospacing="0" w:line="113" w:lineRule="exact"/>
      </w:pPr>
    </w:tblStylePr>
    <w:tblStylePr w:type="seCell">
      <w:tblPr/>
      <w:tcPr>
        <w:noWrap/>
        <w:tcMar>
          <w:top w:w="397" w:type="dxa"/>
          <w:left w:w="227" w:type="dxa"/>
          <w:bottom w:w="284" w:type="dxa"/>
          <w:right w:w="113" w:type="dxa"/>
        </w:tcMar>
      </w:tcPr>
    </w:tblStylePr>
    <w:tblStylePr w:type="swCell">
      <w:tblPr/>
      <w:tcPr>
        <w:noWrap/>
      </w:tcPr>
    </w:tblStylePr>
  </w:style>
  <w:style w:type="paragraph" w:styleId="ListParagraph">
    <w:name w:val="List Paragraph"/>
    <w:basedOn w:val="Normal"/>
    <w:uiPriority w:val="34"/>
    <w:semiHidden/>
    <w:rsid w:val="00C83AFF"/>
    <w:pPr>
      <w:ind w:left="720"/>
      <w:contextualSpacing/>
    </w:pPr>
  </w:style>
  <w:style w:type="table" w:customStyle="1" w:styleId="Style1">
    <w:name w:val="Style1"/>
    <w:basedOn w:val="TableNormal"/>
    <w:uiPriority w:val="99"/>
    <w:qFormat/>
    <w:rsid w:val="00C83AFF"/>
    <w:pPr>
      <w:spacing w:after="0" w:line="240" w:lineRule="auto"/>
    </w:pPr>
    <w:rPr>
      <w:rFonts w:eastAsiaTheme="minorHAnsi"/>
    </w:rPr>
    <w:tblPr/>
    <w:tcPr>
      <w:shd w:val="clear" w:color="auto" w:fill="E3E5E4"/>
    </w:tcPr>
  </w:style>
  <w:style w:type="paragraph" w:customStyle="1" w:styleId="tbodyleft">
    <w:name w:val="t_body_left"/>
    <w:basedOn w:val="mbodyMainstyles"/>
    <w:uiPriority w:val="6"/>
    <w:rsid w:val="006F287A"/>
    <w:pPr>
      <w:spacing w:after="0" w:line="240" w:lineRule="auto"/>
      <w:ind w:left="58" w:hanging="58"/>
    </w:pPr>
    <w:rPr>
      <w:rFonts w:ascii="Arial" w:eastAsiaTheme="minorEastAsia" w:hAnsi="Arial" w:cstheme="minorBidi"/>
      <w:sz w:val="14"/>
      <w:szCs w:val="14"/>
    </w:rPr>
  </w:style>
  <w:style w:type="paragraph" w:customStyle="1" w:styleId="tbody1">
    <w:name w:val="t_body_1"/>
    <w:basedOn w:val="tbodyleft"/>
    <w:uiPriority w:val="6"/>
    <w:rsid w:val="00BB230E"/>
    <w:pPr>
      <w:spacing w:line="160" w:lineRule="atLeast"/>
    </w:pPr>
    <w:rPr>
      <w:b/>
    </w:rPr>
  </w:style>
  <w:style w:type="paragraph" w:customStyle="1" w:styleId="tbodyright">
    <w:name w:val="t_body_right"/>
    <w:basedOn w:val="tbodyleft"/>
    <w:uiPriority w:val="6"/>
    <w:rsid w:val="006F287A"/>
    <w:pPr>
      <w:jc w:val="right"/>
    </w:pPr>
    <w:rPr>
      <w:rFonts w:eastAsia="Times New Roman" w:cs="Times New Roman"/>
      <w:position w:val="4"/>
      <w:szCs w:val="20"/>
    </w:rPr>
  </w:style>
  <w:style w:type="paragraph" w:customStyle="1" w:styleId="tcolumnheadleft">
    <w:name w:val="t_column_head_left"/>
    <w:basedOn w:val="tboldTables"/>
    <w:uiPriority w:val="6"/>
    <w:rsid w:val="006F287A"/>
    <w:pPr>
      <w:spacing w:line="240" w:lineRule="auto"/>
    </w:pPr>
    <w:rPr>
      <w:position w:val="4"/>
    </w:rPr>
  </w:style>
  <w:style w:type="paragraph" w:customStyle="1" w:styleId="tcolumnheadright">
    <w:name w:val="t_column_head_right"/>
    <w:basedOn w:val="tboldTables"/>
    <w:uiPriority w:val="6"/>
    <w:rsid w:val="006F287A"/>
    <w:pPr>
      <w:spacing w:line="240" w:lineRule="auto"/>
      <w:jc w:val="right"/>
    </w:pPr>
    <w:rPr>
      <w:rFonts w:eastAsia="Times New Roman" w:cs="Times New Roman"/>
      <w:szCs w:val="20"/>
    </w:rPr>
  </w:style>
  <w:style w:type="paragraph" w:customStyle="1" w:styleId="tnote">
    <w:name w:val="t_note"/>
    <w:basedOn w:val="Normal"/>
    <w:uiPriority w:val="6"/>
    <w:rsid w:val="006F287A"/>
    <w:pPr>
      <w:widowControl/>
      <w:autoSpaceDE w:val="0"/>
      <w:autoSpaceDN w:val="0"/>
      <w:adjustRightInd w:val="0"/>
      <w:spacing w:after="0" w:line="240" w:lineRule="auto"/>
      <w:ind w:right="58"/>
      <w:textAlignment w:val="center"/>
    </w:pPr>
    <w:rPr>
      <w:rFonts w:ascii="Arial" w:eastAsiaTheme="minorEastAsia" w:hAnsi="Arial" w:cs="ARS Maquette Pro Light"/>
      <w:color w:val="000000"/>
      <w:sz w:val="10"/>
      <w:szCs w:val="10"/>
      <w:lang w:val="en-GB"/>
    </w:rPr>
  </w:style>
  <w:style w:type="paragraph" w:styleId="TOC4">
    <w:name w:val="toc 4"/>
    <w:basedOn w:val="clevel4Contents2-Column"/>
    <w:next w:val="Normal"/>
    <w:autoRedefine/>
    <w:uiPriority w:val="39"/>
    <w:semiHidden/>
    <w:rsid w:val="00F167F2"/>
    <w:pPr>
      <w:outlineLvl w:val="4"/>
    </w:pPr>
  </w:style>
  <w:style w:type="paragraph" w:styleId="TOC5">
    <w:name w:val="toc 5"/>
    <w:basedOn w:val="clevel4Contents2-Column"/>
    <w:next w:val="Normal"/>
    <w:autoRedefine/>
    <w:uiPriority w:val="39"/>
    <w:semiHidden/>
    <w:rsid w:val="00F167F2"/>
    <w:pPr>
      <w:outlineLvl w:val="5"/>
    </w:pPr>
  </w:style>
  <w:style w:type="character" w:customStyle="1" w:styleId="Heading6Char">
    <w:name w:val="Heading 6 Char"/>
    <w:basedOn w:val="DefaultParagraphFont"/>
    <w:link w:val="Heading6"/>
    <w:uiPriority w:val="1"/>
    <w:semiHidden/>
    <w:rsid w:val="00FD32AF"/>
    <w:rPr>
      <w:rFonts w:ascii="Arial" w:eastAsiaTheme="minorHAnsi" w:hAnsi="Arial" w:cs="ARS Maquette Pro Light"/>
      <w:color w:val="000000"/>
      <w:spacing w:val="-4"/>
      <w:sz w:val="44"/>
      <w:szCs w:val="44"/>
      <w:lang w:val="en-GB"/>
    </w:rPr>
  </w:style>
  <w:style w:type="paragraph" w:customStyle="1" w:styleId="ccoverRptType">
    <w:name w:val="c_cover_RptType"/>
    <w:basedOn w:val="BasicParagraph"/>
    <w:uiPriority w:val="2"/>
    <w:rsid w:val="00490A77"/>
    <w:pPr>
      <w:tabs>
        <w:tab w:val="left" w:pos="9380"/>
      </w:tabs>
      <w:spacing w:line="240" w:lineRule="auto"/>
      <w:jc w:val="right"/>
    </w:pPr>
    <w:rPr>
      <w:rFonts w:ascii="Arial" w:hAnsi="Arial" w:cs="Arial"/>
      <w:color w:val="58595B"/>
      <w:sz w:val="20"/>
      <w:lang w:val="en-US"/>
    </w:rPr>
  </w:style>
  <w:style w:type="paragraph" w:customStyle="1" w:styleId="ccoverSpacer2">
    <w:name w:val="c_cover_Spacer2"/>
    <w:basedOn w:val="BasicParagraph"/>
    <w:uiPriority w:val="2"/>
    <w:rsid w:val="00C83AFF"/>
    <w:pPr>
      <w:pBdr>
        <w:bottom w:val="single" w:sz="4" w:space="1" w:color="auto"/>
      </w:pBdr>
      <w:tabs>
        <w:tab w:val="left" w:pos="9380"/>
      </w:tabs>
      <w:spacing w:after="227" w:line="240" w:lineRule="auto"/>
    </w:pPr>
    <w:rPr>
      <w:rFonts w:ascii="Arial" w:hAnsi="Arial" w:cs="Arial"/>
      <w:b/>
      <w:bCs/>
      <w:color w:val="515E69"/>
      <w:sz w:val="16"/>
      <w:szCs w:val="16"/>
      <w:lang w:val="en-US"/>
    </w:rPr>
  </w:style>
  <w:style w:type="character" w:customStyle="1" w:styleId="mauthorname">
    <w:name w:val="m_author_name"/>
    <w:basedOn w:val="DefaultParagraphFont"/>
    <w:uiPriority w:val="5"/>
    <w:rsid w:val="00C83AFF"/>
    <w:rPr>
      <w:rFonts w:cs="Arial"/>
      <w:b/>
      <w:color w:val="0097D1"/>
    </w:rPr>
  </w:style>
  <w:style w:type="paragraph" w:styleId="TOC6">
    <w:name w:val="toc 6"/>
    <w:basedOn w:val="clevel1Contents2-Column"/>
    <w:next w:val="Normal"/>
    <w:autoRedefine/>
    <w:uiPriority w:val="39"/>
    <w:semiHidden/>
    <w:rsid w:val="00F167F2"/>
    <w:pPr>
      <w:outlineLvl w:val="0"/>
    </w:pPr>
  </w:style>
  <w:style w:type="paragraph" w:customStyle="1" w:styleId="bbullethighlightBoxstyle2">
    <w:name w:val="b_bullet_highlight (Box style 2)"/>
    <w:basedOn w:val="NoParagraphStyle"/>
    <w:uiPriority w:val="1"/>
    <w:rsid w:val="00231904"/>
    <w:pPr>
      <w:numPr>
        <w:numId w:val="4"/>
      </w:numPr>
      <w:tabs>
        <w:tab w:val="left" w:pos="170"/>
      </w:tabs>
      <w:suppressAutoHyphens/>
      <w:spacing w:after="227" w:line="240" w:lineRule="atLeast"/>
      <w:ind w:left="170" w:hanging="170"/>
    </w:pPr>
    <w:rPr>
      <w:rFonts w:ascii="Times New Roman" w:hAnsi="Times New Roman" w:cs="Brioni Std Light"/>
      <w:sz w:val="22"/>
      <w:szCs w:val="20"/>
      <w:lang w:val="en-US"/>
    </w:rPr>
  </w:style>
  <w:style w:type="paragraph" w:customStyle="1" w:styleId="mbodyheader1">
    <w:name w:val="m_body header 1"/>
    <w:basedOn w:val="Heading1"/>
    <w:uiPriority w:val="5"/>
    <w:qFormat/>
    <w:rsid w:val="00FD32AF"/>
  </w:style>
  <w:style w:type="paragraph" w:customStyle="1" w:styleId="mbodyheader2">
    <w:name w:val="m_body header 2"/>
    <w:basedOn w:val="Heading2"/>
    <w:uiPriority w:val="5"/>
    <w:qFormat/>
    <w:rsid w:val="00FD32AF"/>
  </w:style>
  <w:style w:type="paragraph" w:customStyle="1" w:styleId="mbodyheader3">
    <w:name w:val="m_body header 3"/>
    <w:basedOn w:val="Heading3"/>
    <w:uiPriority w:val="5"/>
    <w:qFormat/>
    <w:rsid w:val="00FD32AF"/>
  </w:style>
  <w:style w:type="paragraph" w:customStyle="1" w:styleId="mbodyheader4">
    <w:name w:val="m_body header 4"/>
    <w:basedOn w:val="Heading4"/>
    <w:uiPriority w:val="5"/>
    <w:rsid w:val="00FD32AF"/>
  </w:style>
  <w:style w:type="paragraph" w:customStyle="1" w:styleId="mbodyheader5">
    <w:name w:val="m_body header 5"/>
    <w:basedOn w:val="Heading5"/>
    <w:uiPriority w:val="5"/>
    <w:rsid w:val="00FD32AF"/>
  </w:style>
  <w:style w:type="paragraph" w:customStyle="1" w:styleId="cChapterHeading">
    <w:name w:val="c_Chapter Heading"/>
    <w:basedOn w:val="Heading6"/>
    <w:uiPriority w:val="2"/>
    <w:rsid w:val="00FD32AF"/>
  </w:style>
  <w:style w:type="paragraph" w:customStyle="1" w:styleId="ccontactsheader">
    <w:name w:val="c_contacts_header"/>
    <w:basedOn w:val="Normal"/>
    <w:uiPriority w:val="2"/>
    <w:rsid w:val="00636958"/>
    <w:pPr>
      <w:widowControl/>
      <w:tabs>
        <w:tab w:val="left" w:pos="227"/>
        <w:tab w:val="right" w:pos="3200"/>
        <w:tab w:val="right" w:pos="3300"/>
        <w:tab w:val="right" w:pos="3720"/>
        <w:tab w:val="right" w:pos="4440"/>
        <w:tab w:val="right" w:leader="dot" w:pos="10545"/>
      </w:tabs>
      <w:autoSpaceDE w:val="0"/>
      <w:autoSpaceDN w:val="0"/>
      <w:adjustRightInd w:val="0"/>
      <w:spacing w:after="57" w:line="200" w:lineRule="atLeast"/>
      <w:jc w:val="both"/>
      <w:textAlignment w:val="center"/>
    </w:pPr>
    <w:rPr>
      <w:rFonts w:ascii="Arial" w:hAnsi="Arial" w:cs="ARS Maquette Pro Bold"/>
      <w:b/>
      <w:bCs/>
      <w:color w:val="00AB4E"/>
      <w:sz w:val="20"/>
      <w:lang w:val="en-GB"/>
    </w:rPr>
  </w:style>
  <w:style w:type="paragraph" w:customStyle="1" w:styleId="cContactsHeader0">
    <w:name w:val="c_Contacts Header"/>
    <w:basedOn w:val="NoParagraphStyle"/>
    <w:uiPriority w:val="2"/>
    <w:rsid w:val="001A6A66"/>
    <w:pPr>
      <w:tabs>
        <w:tab w:val="left" w:pos="227"/>
        <w:tab w:val="right" w:pos="3200"/>
        <w:tab w:val="right" w:pos="3300"/>
        <w:tab w:val="right" w:pos="3720"/>
        <w:tab w:val="right" w:pos="4440"/>
        <w:tab w:val="right" w:leader="dot" w:pos="10545"/>
      </w:tabs>
      <w:spacing w:after="57" w:line="200" w:lineRule="atLeast"/>
      <w:jc w:val="both"/>
    </w:pPr>
    <w:rPr>
      <w:rFonts w:cs="ARS Maquette Pro Bold"/>
      <w:b/>
      <w:bCs/>
      <w:color w:val="0066B3"/>
      <w:sz w:val="22"/>
      <w:szCs w:val="22"/>
    </w:rPr>
  </w:style>
  <w:style w:type="paragraph" w:customStyle="1" w:styleId="tsource120Tables">
    <w:name w:val="t_source_120 (Tables)"/>
    <w:basedOn w:val="Normal"/>
    <w:uiPriority w:val="6"/>
    <w:rsid w:val="006F287A"/>
    <w:pPr>
      <w:widowControl/>
      <w:tabs>
        <w:tab w:val="right" w:pos="6577"/>
      </w:tabs>
      <w:suppressAutoHyphens/>
      <w:autoSpaceDE w:val="0"/>
      <w:autoSpaceDN w:val="0"/>
      <w:adjustRightInd w:val="0"/>
      <w:spacing w:after="0" w:line="240" w:lineRule="auto"/>
      <w:jc w:val="both"/>
      <w:textAlignment w:val="center"/>
    </w:pPr>
    <w:rPr>
      <w:rFonts w:ascii="Arial" w:eastAsiaTheme="minorEastAsia" w:hAnsi="Arial" w:cs="ARS Maquette Pro"/>
      <w:color w:val="707C8A"/>
      <w:sz w:val="12"/>
      <w:szCs w:val="12"/>
      <w:lang w:val="en-GB"/>
    </w:rPr>
  </w:style>
  <w:style w:type="paragraph" w:customStyle="1" w:styleId="tsourcefullwidthTables">
    <w:name w:val="t_source_fullwidth (Tables)"/>
    <w:uiPriority w:val="6"/>
    <w:rsid w:val="00C074AB"/>
    <w:pPr>
      <w:tabs>
        <w:tab w:val="right" w:pos="10433"/>
      </w:tabs>
      <w:spacing w:after="0" w:line="227" w:lineRule="atLeast"/>
    </w:pPr>
    <w:rPr>
      <w:rFonts w:ascii="Arial" w:hAnsi="Arial" w:cs="ARS Maquette Pro"/>
      <w:color w:val="707C8A"/>
      <w:sz w:val="12"/>
      <w:szCs w:val="12"/>
      <w:lang w:val="en-GB"/>
    </w:rPr>
  </w:style>
  <w:style w:type="paragraph" w:customStyle="1" w:styleId="mrunninghead">
    <w:name w:val="m_running_head"/>
    <w:basedOn w:val="Normal"/>
    <w:uiPriority w:val="5"/>
    <w:rsid w:val="007A3735"/>
    <w:pPr>
      <w:widowControl/>
      <w:pBdr>
        <w:bottom w:val="single" w:sz="4" w:space="1" w:color="00AB4E"/>
      </w:pBdr>
      <w:autoSpaceDE w:val="0"/>
      <w:autoSpaceDN w:val="0"/>
      <w:adjustRightInd w:val="0"/>
      <w:spacing w:before="680" w:after="0" w:line="288" w:lineRule="auto"/>
      <w:textAlignment w:val="center"/>
    </w:pPr>
    <w:rPr>
      <w:rFonts w:ascii="Arial" w:hAnsi="Arial" w:cs="Arial"/>
      <w:color w:val="58595B"/>
      <w:sz w:val="16"/>
      <w:szCs w:val="16"/>
    </w:rPr>
  </w:style>
  <w:style w:type="paragraph" w:customStyle="1" w:styleId="mfooter">
    <w:name w:val="m_footer"/>
    <w:basedOn w:val="Footer"/>
    <w:uiPriority w:val="5"/>
    <w:rsid w:val="00720CC5"/>
    <w:rPr>
      <w:color w:val="808080"/>
    </w:rPr>
  </w:style>
  <w:style w:type="paragraph" w:customStyle="1" w:styleId="Disclaimer">
    <w:name w:val="Disclaimer"/>
    <w:basedOn w:val="Footer"/>
    <w:uiPriority w:val="99"/>
    <w:rsid w:val="008D0B23"/>
    <w:rPr>
      <w:sz w:val="10"/>
      <w:szCs w:val="10"/>
    </w:rPr>
  </w:style>
  <w:style w:type="paragraph" w:customStyle="1" w:styleId="mbodyheader2Green">
    <w:name w:val="m_body header 2 (Green)"/>
    <w:basedOn w:val="mbodyheader2"/>
    <w:qFormat/>
    <w:rsid w:val="00C96956"/>
    <w:rPr>
      <w:color w:val="00AB4E"/>
    </w:rPr>
  </w:style>
  <w:style w:type="paragraph" w:customStyle="1" w:styleId="cbodyContentsContacts">
    <w:name w:val="c_body (Contents &amp; Contacts)"/>
    <w:basedOn w:val="NoParagraphStyle"/>
    <w:uiPriority w:val="99"/>
    <w:rsid w:val="00636958"/>
    <w:pPr>
      <w:suppressAutoHyphens/>
      <w:spacing w:line="210" w:lineRule="atLeast"/>
    </w:pPr>
    <w:rPr>
      <w:rFonts w:ascii="Source Sans Pro Light" w:eastAsiaTheme="minorEastAsia" w:hAnsi="Source Sans Pro Light" w:cs="Source Sans Pro Light"/>
      <w:sz w:val="17"/>
      <w:szCs w:val="17"/>
      <w:lang w:val="en-US"/>
    </w:rPr>
  </w:style>
  <w:style w:type="paragraph" w:customStyle="1" w:styleId="theadingTables">
    <w:name w:val="t_heading (Tables)"/>
    <w:basedOn w:val="theadingTablesgraybar"/>
    <w:qFormat/>
    <w:rsid w:val="00076285"/>
    <w:pPr>
      <w:tabs>
        <w:tab w:val="right" w:pos="6587"/>
      </w:tabs>
    </w:pPr>
    <w:rPr>
      <w:color w:val="auto"/>
      <w:kern w:val="22"/>
    </w:rPr>
  </w:style>
  <w:style w:type="paragraph" w:customStyle="1" w:styleId="cheadlineContentsContacts">
    <w:name w:val="c_headline (Contents &amp; Contacts)"/>
    <w:basedOn w:val="NoParagraphStyle"/>
    <w:uiPriority w:val="99"/>
    <w:rsid w:val="005E52A6"/>
    <w:pPr>
      <w:tabs>
        <w:tab w:val="left" w:pos="227"/>
        <w:tab w:val="right" w:pos="3200"/>
        <w:tab w:val="right" w:pos="3300"/>
        <w:tab w:val="right" w:pos="3720"/>
        <w:tab w:val="right" w:pos="4440"/>
        <w:tab w:val="right" w:leader="dot" w:pos="10545"/>
      </w:tabs>
      <w:suppressAutoHyphens/>
      <w:spacing w:before="227" w:after="57" w:line="260" w:lineRule="atLeast"/>
      <w:jc w:val="both"/>
    </w:pPr>
    <w:rPr>
      <w:rFonts w:ascii="Source Sans Pro Semibold" w:eastAsiaTheme="minorEastAsia" w:hAnsi="Source Sans Pro Semibold" w:cs="Source Sans Pro Semibold"/>
      <w:color w:val="00AB4E"/>
      <w:sz w:val="22"/>
      <w:szCs w:val="22"/>
    </w:rPr>
  </w:style>
  <w:style w:type="paragraph" w:customStyle="1" w:styleId="cbodyspanContentsContacts">
    <w:name w:val="c_body_span (Contents &amp; Contacts)"/>
    <w:basedOn w:val="NoParagraphStyle"/>
    <w:uiPriority w:val="99"/>
    <w:rsid w:val="005E52A6"/>
    <w:pPr>
      <w:suppressAutoHyphens/>
      <w:spacing w:line="220" w:lineRule="atLeast"/>
    </w:pPr>
    <w:rPr>
      <w:rFonts w:ascii="Source Sans Pro Light" w:eastAsiaTheme="minorEastAsia" w:hAnsi="Source Sans Pro Light" w:cs="Source Sans Pro Light"/>
      <w:sz w:val="16"/>
      <w:szCs w:val="16"/>
      <w:lang w:val="en-US"/>
    </w:rPr>
  </w:style>
  <w:style w:type="paragraph" w:customStyle="1" w:styleId="theadingTablesblack">
    <w:name w:val="t_heading (Tables) black"/>
    <w:basedOn w:val="theadingTables"/>
    <w:uiPriority w:val="99"/>
    <w:rsid w:val="002A2E53"/>
    <w:pPr>
      <w:tabs>
        <w:tab w:val="clear" w:pos="6587"/>
      </w:tabs>
    </w:pPr>
    <w:rPr>
      <w:b/>
    </w:rPr>
  </w:style>
  <w:style w:type="paragraph" w:customStyle="1" w:styleId="ccovertitle2linesize">
    <w:name w:val="c_cover_title 2 line size"/>
    <w:basedOn w:val="ccovertitle"/>
    <w:qFormat/>
    <w:rsid w:val="00193B75"/>
    <w:pPr>
      <w:spacing w:line="240" w:lineRule="auto"/>
    </w:pPr>
    <w:rPr>
      <w:sz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91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HS 2017">
  <a:themeElements>
    <a:clrScheme name="IHSM 2017">
      <a:dk1>
        <a:srgbClr val="000000"/>
      </a:dk1>
      <a:lt1>
        <a:srgbClr val="FFFFFF"/>
      </a:lt1>
      <a:dk2>
        <a:srgbClr val="4B4B4B"/>
      </a:dk2>
      <a:lt2>
        <a:srgbClr val="999999"/>
      </a:lt2>
      <a:accent1>
        <a:srgbClr val="00AB4E"/>
      </a:accent1>
      <a:accent2>
        <a:srgbClr val="B1B3B6"/>
      </a:accent2>
      <a:accent3>
        <a:srgbClr val="009697"/>
      </a:accent3>
      <a:accent4>
        <a:srgbClr val="8DC63F"/>
      </a:accent4>
      <a:accent5>
        <a:srgbClr val="00B5F1"/>
      </a:accent5>
      <a:accent6>
        <a:srgbClr val="F7941D"/>
      </a:accent6>
      <a:hlink>
        <a:srgbClr val="00AB4E"/>
      </a:hlink>
      <a:folHlink>
        <a:srgbClr val="009697"/>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A1ABB2"/>
        </a:solidFill>
        <a:ln>
          <a:noFill/>
        </a:ln>
      </a:spPr>
      <a:bodyPr rtlCol="0" anchor="ctr"/>
      <a:lstStyle>
        <a:defPPr algn="ctr">
          <a:defRPr sz="1300" b="1" spc="20" dirty="0" smtClean="0">
            <a:solidFill>
              <a:schemeClr val="bg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custClrLst>
    <a:custClr name="IHSM Green">
      <a:srgbClr val="00AB4E"/>
    </a:custClr>
    <a:custClr name="IHSM Gray Tint">
      <a:srgbClr val="B1B3B6"/>
    </a:custClr>
    <a:custClr name="IHSM Teal">
      <a:srgbClr val="009697"/>
    </a:custClr>
    <a:custClr name="IHSM Bright Green">
      <a:srgbClr val="8DC63F"/>
    </a:custClr>
    <a:custClr name="IHSM Blue">
      <a:srgbClr val="00B5F1"/>
    </a:custClr>
    <a:custClr name="IHSM Orange">
      <a:srgbClr val="F7941D"/>
    </a:custClr>
    <a:custClr name="IHSM Purple">
      <a:srgbClr val="96157C"/>
    </a:custClr>
    <a:custClr name="IHSM Red Tint">
      <a:srgbClr val="FABFB7"/>
    </a:custClr>
    <a:custClr name="IHSM Red">
      <a:srgbClr val="EE2F53"/>
    </a:custClr>
    <a:custClr name="IHSM Blue Tint">
      <a:srgbClr val="B6E4FA"/>
    </a:custClr>
    <a:custClr name="IHSM Mid Blue">
      <a:srgbClr val="0066B3"/>
    </a:custClr>
    <a:custClr name="IHSM Light Yellow">
      <a:srgbClr val="FFD200"/>
    </a:custClr>
    <a:custClr name="IHSM Dark Gray">
      <a:srgbClr val="58595B"/>
    </a:custClr>
    <a:custClr name="IHSM Teal Tint">
      <a:srgbClr val="8DC0C4"/>
    </a:custClr>
    <a:custClr name="IHSM Burnt Orange">
      <a:srgbClr val="C84623"/>
    </a:custClr>
    <a:custClr name="IHSM Bright Green Tint">
      <a:srgbClr val="C4DF9B"/>
    </a:custClr>
    <a:custClr name="IHSM Dark Blue">
      <a:srgbClr val="103C68"/>
    </a:custClr>
    <a:custClr name="IHSM Dark Purple Tint">
      <a:srgbClr val="8F7890"/>
    </a:custClr>
    <a:custClr name="IHSM Yellow Tint">
      <a:srgbClr val="FFE694"/>
    </a:custClr>
    <a:custClr name="IHSM Dark Green">
      <a:srgbClr val="265B3F"/>
    </a:custClr>
    <a:custClr name="IHSM Orange Tint">
      <a:srgbClr val="FBB161"/>
    </a:custClr>
    <a:custClr name="IHSM Dark Purple">
      <a:srgbClr val="4B254C"/>
    </a:custClr>
    <a:custClr name="IHSM Gray">
      <a:srgbClr val="939598"/>
    </a:custClr>
    <a:custClr name="Landfill 1">
      <a:srgbClr val="F2F1EC"/>
    </a:custClr>
    <a:custClr name="Landfill 2">
      <a:srgbClr val="E3E3DF"/>
    </a:custClr>
    <a:custClr name="Landfill 3">
      <a:srgbClr val="D2D2CF"/>
    </a:custClr>
    <a:custClr name="Map Gray 4">
      <a:srgbClr val="B3BABB"/>
    </a:custClr>
    <a:custClr name="Admin borders">
      <a:srgbClr val="9DA5A7"/>
    </a:custClr>
    <a:custClr name="Country borders">
      <a:srgbClr val="797F81"/>
    </a:custClr>
    <a:custClr name="Country names">
      <a:srgbClr val="434A4F"/>
    </a:custClr>
    <a:custClr name="Ocean fills">
      <a:srgbClr val="D1DFE7"/>
    </a:custClr>
    <a:custClr name="Rivers">
      <a:srgbClr val="8EBBD0"/>
    </a:custClr>
    <a:custClr name="Bodies of water text">
      <a:srgbClr val="467082"/>
    </a:custClr>
    <a:custClr name="IHSM Neutral Gray">
      <a:srgbClr val="7F8080"/>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rdering xmlns="3e540f4b-6c5a-49b9-8bb9-83fe4d8f8b5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B57210F382474EAFD9C41028CB78ED" ma:contentTypeVersion="3" ma:contentTypeDescription="Create a new document." ma:contentTypeScope="" ma:versionID="f458f59ff63aa0fe003c67b351f05b28">
  <xsd:schema xmlns:xsd="http://www.w3.org/2001/XMLSchema" xmlns:xs="http://www.w3.org/2001/XMLSchema" xmlns:p="http://schemas.microsoft.com/office/2006/metadata/properties" xmlns:ns2="3e540f4b-6c5a-49b9-8bb9-83fe4d8f8b5d" targetNamespace="http://schemas.microsoft.com/office/2006/metadata/properties" ma:root="true" ma:fieldsID="61b8e2890d383e9d361f580f56184666" ns2:_="">
    <xsd:import namespace="3e540f4b-6c5a-49b9-8bb9-83fe4d8f8b5d"/>
    <xsd:element name="properties">
      <xsd:complexType>
        <xsd:sequence>
          <xsd:element name="documentManagement">
            <xsd:complexType>
              <xsd:all>
                <xsd:element ref="ns2:Order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540f4b-6c5a-49b9-8bb9-83fe4d8f8b5d" elementFormDefault="qualified">
    <xsd:import namespace="http://schemas.microsoft.com/office/2006/documentManagement/types"/>
    <xsd:import namespace="http://schemas.microsoft.com/office/infopath/2007/PartnerControls"/>
    <xsd:element name="Ordering" ma:index="8" nillable="true" ma:displayName="Ordering" ma:internalName="Ordering"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DE8778-E0F3-46D6-A9C6-A38B02C105DF}">
  <ds:schemaRefs>
    <ds:schemaRef ds:uri="http://schemas.microsoft.com/office/2006/metadata/properties"/>
    <ds:schemaRef ds:uri="http://schemas.microsoft.com/office/infopath/2007/PartnerControls"/>
    <ds:schemaRef ds:uri="3e540f4b-6c5a-49b9-8bb9-83fe4d8f8b5d"/>
  </ds:schemaRefs>
</ds:datastoreItem>
</file>

<file path=customXml/itemProps2.xml><?xml version="1.0" encoding="utf-8"?>
<ds:datastoreItem xmlns:ds="http://schemas.openxmlformats.org/officeDocument/2006/customXml" ds:itemID="{EA3D8DA3-3D1A-4B61-B8A1-4BF818BFD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540f4b-6c5a-49b9-8bb9-83fe4d8f8b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76241A-F268-4BB8-917C-D1DE36614ACA}">
  <ds:schemaRefs>
    <ds:schemaRef ds:uri="http://schemas.microsoft.com/sharepoint/v3/contenttype/forms"/>
  </ds:schemaRefs>
</ds:datastoreItem>
</file>

<file path=customXml/itemProps4.xml><?xml version="1.0" encoding="utf-8"?>
<ds:datastoreItem xmlns:ds="http://schemas.openxmlformats.org/officeDocument/2006/customXml" ds:itemID="{B73F0AC3-9D90-4EB1-97A0-2ED18D44C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New_Masthead Report_1 Line Title_2 Column_Digital.dotm</Template>
  <TotalTime>0</TotalTime>
  <Pages>4</Pages>
  <Words>1287</Words>
  <Characters>7336</Characters>
  <Application>Microsoft Office Word</Application>
  <DocSecurity>0</DocSecurity>
  <Lines>61</Lines>
  <Paragraphs>17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IHS_Masthead_Report_1-column</vt:lpstr>
      <vt:lpstr>m_Body header 1</vt:lpstr>
      <vt:lpstr>    m_Body header 2</vt:lpstr>
      <vt:lpstr>    m_Body header 2 (optional IHSM Green)</vt:lpstr>
      <vt:lpstr>        m_Body header 3</vt:lpstr>
    </vt:vector>
  </TitlesOfParts>
  <Company>IHS</Company>
  <LinksUpToDate>false</LinksUpToDate>
  <CharactersWithSpaces>8606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IHS_Masthead_Report_1-column</dc:title>
  <dc:creator>Campbell, David</dc:creator>
  <cp:lastModifiedBy>Barker, Welton</cp:lastModifiedBy>
  <cp:revision>2</cp:revision>
  <cp:lastPrinted>2014-07-21T20:12:00Z</cp:lastPrinted>
  <dcterms:created xsi:type="dcterms:W3CDTF">2017-03-22T13:26:00Z</dcterms:created>
  <dcterms:modified xsi:type="dcterms:W3CDTF">2017-03-22T13:26:00Z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port">
    <vt:lpwstr>This is the title</vt:lpwstr>
  </property>
  <property fmtid="{D5CDD505-2E9C-101B-9397-08002B2CF9AE}" pid="3" name="Subtitle">
    <vt:lpwstr>Subtitle</vt:lpwstr>
  </property>
  <property fmtid="{D5CDD505-2E9C-101B-9397-08002B2CF9AE}" pid="4" name="Issue">
    <vt:lpwstr>| Issue XX</vt:lpwstr>
  </property>
  <property fmtid="{D5CDD505-2E9C-101B-9397-08002B2CF9AE}" pid="5" name="DateNum">
    <vt:lpwstr>01</vt:lpwstr>
  </property>
  <property fmtid="{D5CDD505-2E9C-101B-9397-08002B2CF9AE}" pid="6" name="Month">
    <vt:lpwstr>Month</vt:lpwstr>
  </property>
  <property fmtid="{D5CDD505-2E9C-101B-9397-08002B2CF9AE}" pid="7" name="Year">
    <vt:lpwstr>2017</vt:lpwstr>
  </property>
  <property fmtid="{D5CDD505-2E9C-101B-9397-08002B2CF9AE}" pid="8" name="UpperRight">
    <vt:lpwstr>Insight</vt:lpwstr>
  </property>
</Properties>
</file>